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43"/>
        <w:gridCol w:w="3186"/>
        <w:gridCol w:w="381"/>
        <w:gridCol w:w="1203"/>
        <w:gridCol w:w="220"/>
        <w:gridCol w:w="1700"/>
        <w:gridCol w:w="1780"/>
      </w:tblGrid>
      <w:tr w:rsidR="001A7884" w:rsidRPr="00B95D00" w14:paraId="5718B29F" w14:textId="77777777" w:rsidTr="00244E13">
        <w:trPr>
          <w:trHeight w:val="419"/>
          <w:jc w:val="center"/>
        </w:trPr>
        <w:tc>
          <w:tcPr>
            <w:tcW w:w="10413" w:type="dxa"/>
            <w:gridSpan w:val="7"/>
            <w:shd w:val="clear" w:color="auto" w:fill="000000" w:themeFill="text1"/>
            <w:vAlign w:val="center"/>
          </w:tcPr>
          <w:p w14:paraId="019F4B4E" w14:textId="22374AE9" w:rsidR="001A7884" w:rsidRPr="00B95D00" w:rsidRDefault="00203B22">
            <w:pPr>
              <w:pStyle w:val="Body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Worker</w:t>
            </w:r>
            <w:r w:rsidR="001A7884" w:rsidRPr="00B95D00">
              <w:rPr>
                <w:b/>
                <w:sz w:val="22"/>
                <w:szCs w:val="22"/>
              </w:rPr>
              <w:t xml:space="preserve"> </w:t>
            </w:r>
            <w:r w:rsidR="004F0802">
              <w:rPr>
                <w:b/>
                <w:sz w:val="22"/>
                <w:szCs w:val="22"/>
              </w:rPr>
              <w:t>Induction/Mobilisation</w:t>
            </w:r>
            <w:r w:rsidR="001A7884">
              <w:rPr>
                <w:b/>
                <w:sz w:val="22"/>
                <w:szCs w:val="22"/>
              </w:rPr>
              <w:t xml:space="preserve"> Details</w:t>
            </w:r>
          </w:p>
        </w:tc>
      </w:tr>
      <w:tr w:rsidR="00780DC0" w:rsidRPr="005B098A" w14:paraId="73E8D0A8" w14:textId="77777777" w:rsidTr="004F0802">
        <w:trPr>
          <w:trHeight w:val="447"/>
          <w:jc w:val="center"/>
        </w:trPr>
        <w:tc>
          <w:tcPr>
            <w:tcW w:w="1945" w:type="dxa"/>
            <w:shd w:val="clear" w:color="auto" w:fill="404040" w:themeFill="text1" w:themeFillTint="BF"/>
            <w:vAlign w:val="center"/>
          </w:tcPr>
          <w:p w14:paraId="69895BF2" w14:textId="11724C14" w:rsidR="00780DC0" w:rsidRPr="00F77D32" w:rsidRDefault="00203B22" w:rsidP="006641CE">
            <w:pPr>
              <w:spacing w:before="60" w:after="60"/>
              <w:rPr>
                <w:b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Worker</w:t>
            </w:r>
            <w:r w:rsidR="00780DC0" w:rsidRPr="00F77D32">
              <w:rPr>
                <w:b/>
                <w:color w:val="FFFFFF" w:themeColor="background1"/>
                <w:sz w:val="16"/>
                <w:szCs w:val="16"/>
              </w:rPr>
              <w:t xml:space="preserve"> Name:</w:t>
            </w:r>
          </w:p>
        </w:tc>
        <w:tc>
          <w:tcPr>
            <w:tcW w:w="3569" w:type="dxa"/>
            <w:gridSpan w:val="2"/>
            <w:shd w:val="clear" w:color="auto" w:fill="FFFFFF" w:themeFill="background1"/>
            <w:vAlign w:val="center"/>
          </w:tcPr>
          <w:p w14:paraId="65E9E6EC" w14:textId="77777777" w:rsidR="00780DC0" w:rsidRPr="005B098A" w:rsidRDefault="00780DC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404040" w:themeFill="text2" w:themeFillTint="BF"/>
            <w:vAlign w:val="center"/>
          </w:tcPr>
          <w:p w14:paraId="594CC7F8" w14:textId="5DD2DEA3" w:rsidR="00780DC0" w:rsidRPr="00F77D32" w:rsidRDefault="00203B22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Date:</w:t>
            </w:r>
          </w:p>
        </w:tc>
        <w:sdt>
          <w:sdtPr>
            <w:rPr>
              <w:sz w:val="16"/>
              <w:szCs w:val="16"/>
            </w:rPr>
            <w:id w:val="-1947378629"/>
            <w:placeholder>
              <w:docPart w:val="04BC6C4D6F89485DA94394784289059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702" w:type="dxa"/>
                <w:gridSpan w:val="3"/>
                <w:shd w:val="clear" w:color="auto" w:fill="FFFFFF" w:themeFill="background1"/>
                <w:vAlign w:val="center"/>
              </w:tcPr>
              <w:p w14:paraId="55994494" w14:textId="43E7CDC4" w:rsidR="00780DC0" w:rsidRPr="004F0802" w:rsidRDefault="00780DC0">
                <w:pPr>
                  <w:pStyle w:val="BodyText"/>
                  <w:rPr>
                    <w:sz w:val="16"/>
                    <w:szCs w:val="16"/>
                  </w:rPr>
                </w:pPr>
                <w:r w:rsidRPr="004F0802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1A7884" w:rsidRPr="005B098A" w14:paraId="6F7D387C" w14:textId="77777777" w:rsidTr="004F0802">
        <w:trPr>
          <w:trHeight w:val="427"/>
          <w:jc w:val="center"/>
        </w:trPr>
        <w:tc>
          <w:tcPr>
            <w:tcW w:w="1945" w:type="dxa"/>
            <w:shd w:val="clear" w:color="auto" w:fill="404040" w:themeFill="text1" w:themeFillTint="BF"/>
            <w:vAlign w:val="center"/>
          </w:tcPr>
          <w:p w14:paraId="4599B6A4" w14:textId="77777777" w:rsidR="001A7884" w:rsidRPr="00F77D32" w:rsidRDefault="001A7884" w:rsidP="006641CE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Damstra ID:</w:t>
            </w:r>
          </w:p>
        </w:tc>
        <w:tc>
          <w:tcPr>
            <w:tcW w:w="3569" w:type="dxa"/>
            <w:gridSpan w:val="2"/>
            <w:vAlign w:val="center"/>
          </w:tcPr>
          <w:p w14:paraId="350083ED" w14:textId="77777777" w:rsidR="001A7884" w:rsidRPr="005B098A" w:rsidRDefault="001A7884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404040" w:themeFill="text1" w:themeFillTint="BF"/>
            <w:vAlign w:val="center"/>
          </w:tcPr>
          <w:p w14:paraId="6FD1E679" w14:textId="6AF110FF" w:rsidR="001A7884" w:rsidRPr="00F77D32" w:rsidRDefault="00780DC0">
            <w:pPr>
              <w:pStyle w:val="BodyText"/>
              <w:rPr>
                <w:color w:val="FFFFFF" w:themeColor="background1"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Department?</w:t>
            </w:r>
          </w:p>
        </w:tc>
        <w:tc>
          <w:tcPr>
            <w:tcW w:w="3702" w:type="dxa"/>
            <w:gridSpan w:val="3"/>
            <w:vAlign w:val="center"/>
          </w:tcPr>
          <w:p w14:paraId="6283A5D1" w14:textId="65611E9F" w:rsidR="001A7884" w:rsidRPr="004F0802" w:rsidRDefault="00442907" w:rsidP="00F77D32">
            <w:pPr>
              <w:pStyle w:val="BodyText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Which HVO Department?"/>
                <w:tag w:val="Which HVO Department?"/>
                <w:id w:val="1799718706"/>
                <w:placeholder>
                  <w:docPart w:val="BCC843358D1A473CA1079F69CC6A9F6B"/>
                </w:placeholder>
                <w:showingPlcHdr/>
                <w:dropDownList>
                  <w:listItem w:value="Choose an item."/>
                  <w:listItem w:displayText="Mining" w:value="Mining"/>
                  <w:listItem w:displayText="Pit Services, Mining" w:value="Pit Services, Mining"/>
                  <w:listItem w:displayText="Techinical Services" w:value="Techinical Services"/>
                  <w:listItem w:displayText="Maintenance" w:value="Maintenance"/>
                  <w:listItem w:displayText="CHPP" w:value="CHPP"/>
                  <w:listItem w:displayText="HVO Projects" w:value="HVO Projects"/>
                  <w:listItem w:displayText="Commercial" w:value="Commercial"/>
                  <w:listItem w:displayText="Environment &amp; Community " w:value="Environment &amp; Community "/>
                  <w:listItem w:displayText="Commercial / Warehouse" w:value="Commercial / Warehouse"/>
                  <w:listItem w:displayText="Health Safety &amp; Training" w:value="Health Safety &amp; Training"/>
                </w:dropDownList>
              </w:sdtPr>
              <w:sdtEndPr/>
              <w:sdtContent>
                <w:r w:rsidR="00F77D32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B35DD0" w:rsidRPr="005B098A" w14:paraId="6A5439EA" w14:textId="21327893">
        <w:trPr>
          <w:trHeight w:val="418"/>
          <w:jc w:val="center"/>
        </w:trPr>
        <w:tc>
          <w:tcPr>
            <w:tcW w:w="1945" w:type="dxa"/>
            <w:shd w:val="clear" w:color="auto" w:fill="404040" w:themeFill="text1" w:themeFillTint="BF"/>
            <w:vAlign w:val="center"/>
          </w:tcPr>
          <w:p w14:paraId="31ECED07" w14:textId="2B3027FC" w:rsidR="00B35DD0" w:rsidRPr="00F77D32" w:rsidRDefault="00B35DD0" w:rsidP="00B35DD0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Employer:</w:t>
            </w:r>
          </w:p>
        </w:tc>
        <w:tc>
          <w:tcPr>
            <w:tcW w:w="8468" w:type="dxa"/>
            <w:gridSpan w:val="6"/>
            <w:vAlign w:val="center"/>
          </w:tcPr>
          <w:p w14:paraId="28485654" w14:textId="45AC0130" w:rsidR="00B35DD0" w:rsidRPr="005B098A" w:rsidRDefault="00B35DD0" w:rsidP="00B35DD0">
            <w:pPr>
              <w:pStyle w:val="BodyText"/>
              <w:jc w:val="center"/>
              <w:rPr>
                <w:sz w:val="18"/>
                <w:szCs w:val="18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 xml:space="preserve">Duration </w:t>
            </w:r>
            <w:r>
              <w:rPr>
                <w:b/>
                <w:color w:val="FFFFFF" w:themeColor="background1"/>
                <w:sz w:val="16"/>
                <w:szCs w:val="16"/>
              </w:rPr>
              <w:t>E</w:t>
            </w:r>
            <w:r w:rsidRPr="00F77D32">
              <w:rPr>
                <w:b/>
                <w:color w:val="FFFFFF" w:themeColor="background1"/>
                <w:sz w:val="16"/>
                <w:szCs w:val="16"/>
              </w:rPr>
              <w:t>mployed</w:t>
            </w:r>
          </w:p>
        </w:tc>
      </w:tr>
      <w:tr w:rsidR="00B35DD0" w:rsidRPr="005B098A" w14:paraId="38506FDA" w14:textId="77777777" w:rsidTr="00B35DD0">
        <w:trPr>
          <w:trHeight w:val="411"/>
          <w:jc w:val="center"/>
        </w:trPr>
        <w:tc>
          <w:tcPr>
            <w:tcW w:w="1945" w:type="dxa"/>
            <w:vMerge w:val="restart"/>
            <w:shd w:val="clear" w:color="auto" w:fill="404040" w:themeFill="text1" w:themeFillTint="BF"/>
            <w:vAlign w:val="center"/>
          </w:tcPr>
          <w:p w14:paraId="4C053CCB" w14:textId="216374CB" w:rsidR="00B35DD0" w:rsidRPr="00F77D32" w:rsidRDefault="00B35DD0" w:rsidP="00B35DD0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Task Scope / Description of duties being conducted.</w:t>
            </w:r>
          </w:p>
        </w:tc>
        <w:tc>
          <w:tcPr>
            <w:tcW w:w="8468" w:type="dxa"/>
            <w:gridSpan w:val="6"/>
          </w:tcPr>
          <w:p w14:paraId="7FFA16FA" w14:textId="77777777" w:rsidR="00B35DD0" w:rsidRPr="005B098A" w:rsidRDefault="00B35DD0" w:rsidP="00B35DD0">
            <w:pPr>
              <w:pStyle w:val="BodyText"/>
              <w:rPr>
                <w:sz w:val="18"/>
                <w:szCs w:val="18"/>
              </w:rPr>
            </w:pPr>
          </w:p>
        </w:tc>
      </w:tr>
      <w:tr w:rsidR="00B35DD0" w:rsidRPr="005B098A" w14:paraId="00196A83" w14:textId="77777777" w:rsidTr="00B35DD0">
        <w:trPr>
          <w:trHeight w:val="417"/>
          <w:jc w:val="center"/>
        </w:trPr>
        <w:tc>
          <w:tcPr>
            <w:tcW w:w="1945" w:type="dxa"/>
            <w:vMerge/>
            <w:shd w:val="clear" w:color="auto" w:fill="404040" w:themeFill="text1" w:themeFillTint="BF"/>
            <w:vAlign w:val="center"/>
          </w:tcPr>
          <w:p w14:paraId="00DFE1EE" w14:textId="77777777" w:rsidR="00B35DD0" w:rsidRPr="00F77D32" w:rsidRDefault="00B35DD0" w:rsidP="00B35DD0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68" w:type="dxa"/>
            <w:gridSpan w:val="6"/>
            <w:vAlign w:val="center"/>
          </w:tcPr>
          <w:p w14:paraId="27EB11DF" w14:textId="77777777" w:rsidR="00B35DD0" w:rsidRPr="005B098A" w:rsidRDefault="00B35DD0" w:rsidP="00B35DD0">
            <w:pPr>
              <w:pStyle w:val="BodyText"/>
              <w:spacing w:before="0" w:after="0"/>
              <w:rPr>
                <w:sz w:val="18"/>
                <w:szCs w:val="18"/>
              </w:rPr>
            </w:pPr>
          </w:p>
        </w:tc>
      </w:tr>
      <w:tr w:rsidR="00B35DD0" w:rsidRPr="005B098A" w14:paraId="7CC0FB32" w14:textId="77777777" w:rsidTr="00B35DD0">
        <w:trPr>
          <w:trHeight w:val="425"/>
          <w:jc w:val="center"/>
        </w:trPr>
        <w:tc>
          <w:tcPr>
            <w:tcW w:w="1945" w:type="dxa"/>
            <w:vMerge/>
            <w:shd w:val="clear" w:color="auto" w:fill="404040" w:themeFill="text1" w:themeFillTint="BF"/>
            <w:vAlign w:val="center"/>
          </w:tcPr>
          <w:p w14:paraId="3838752E" w14:textId="77777777" w:rsidR="00B35DD0" w:rsidRPr="00F77D32" w:rsidRDefault="00B35DD0" w:rsidP="00B35DD0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68" w:type="dxa"/>
            <w:gridSpan w:val="6"/>
            <w:vAlign w:val="center"/>
          </w:tcPr>
          <w:p w14:paraId="68F43C7A" w14:textId="77777777" w:rsidR="00B35DD0" w:rsidRPr="005B098A" w:rsidRDefault="00B35DD0" w:rsidP="00B35DD0">
            <w:pPr>
              <w:pStyle w:val="BodyText"/>
              <w:rPr>
                <w:sz w:val="18"/>
                <w:szCs w:val="18"/>
              </w:rPr>
            </w:pPr>
          </w:p>
        </w:tc>
      </w:tr>
      <w:tr w:rsidR="00B35DD0" w:rsidRPr="005B098A" w14:paraId="314795E7" w14:textId="142381F0" w:rsidTr="00B35DD0">
        <w:trPr>
          <w:trHeight w:val="472"/>
          <w:jc w:val="center"/>
        </w:trPr>
        <w:tc>
          <w:tcPr>
            <w:tcW w:w="1945" w:type="dxa"/>
            <w:shd w:val="clear" w:color="auto" w:fill="404040" w:themeFill="text1" w:themeFillTint="BF"/>
            <w:vAlign w:val="center"/>
          </w:tcPr>
          <w:p w14:paraId="769303AF" w14:textId="77777777" w:rsidR="00B35DD0" w:rsidRPr="00F77D32" w:rsidRDefault="00B35DD0" w:rsidP="00B35DD0">
            <w:pPr>
              <w:pStyle w:val="BodyText"/>
              <w:rPr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Level of Supervision</w:t>
            </w:r>
          </w:p>
        </w:tc>
        <w:sdt>
          <w:sdtPr>
            <w:rPr>
              <w:sz w:val="18"/>
              <w:szCs w:val="18"/>
            </w:rPr>
            <w:alias w:val="Select Appropriate"/>
            <w:tag w:val="Select Appropriate"/>
            <w:id w:val="249323033"/>
            <w:placeholder>
              <w:docPart w:val="63A8A0D9F1054BFCB804760ED7AA71ED"/>
            </w:placeholder>
            <w:showingPlcHdr/>
            <w:dropDownList>
              <w:listItem w:value="Choose an item."/>
              <w:listItem w:displayText="Direct Supervision" w:value="Direct Supervision"/>
              <w:listItem w:displayText="Indirect Supervison" w:value="Indirect Supervison"/>
              <w:listItem w:displayText="Independtly after initial direction " w:value="Independtly after initial direction "/>
            </w:dropDownList>
          </w:sdtPr>
          <w:sdtEndPr/>
          <w:sdtContent>
            <w:tc>
              <w:tcPr>
                <w:tcW w:w="3188" w:type="dxa"/>
                <w:shd w:val="clear" w:color="auto" w:fill="FFFFFF" w:themeFill="background1"/>
                <w:vAlign w:val="center"/>
              </w:tcPr>
              <w:p w14:paraId="6A17E20A" w14:textId="34B4E2AC" w:rsidR="00B35DD0" w:rsidRPr="005B098A" w:rsidRDefault="00CD50A7" w:rsidP="00B35DD0">
                <w:pPr>
                  <w:pStyle w:val="BodyText"/>
                  <w:rPr>
                    <w:sz w:val="18"/>
                    <w:szCs w:val="18"/>
                  </w:rPr>
                </w:pPr>
                <w:r w:rsidRPr="0067478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98" w:type="dxa"/>
            <w:gridSpan w:val="3"/>
            <w:shd w:val="clear" w:color="auto" w:fill="404040" w:themeFill="text1" w:themeFillTint="BF"/>
            <w:vAlign w:val="center"/>
          </w:tcPr>
          <w:p w14:paraId="313C9574" w14:textId="1E9296B7" w:rsidR="00B35DD0" w:rsidRPr="005B098A" w:rsidRDefault="00B35DD0" w:rsidP="00B35DD0">
            <w:pPr>
              <w:pStyle w:val="BodyText"/>
              <w:rPr>
                <w:sz w:val="18"/>
                <w:szCs w:val="18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 xml:space="preserve">Duration </w:t>
            </w:r>
            <w:r>
              <w:rPr>
                <w:b/>
                <w:color w:val="FFFFFF" w:themeColor="background1"/>
                <w:sz w:val="16"/>
                <w:szCs w:val="16"/>
              </w:rPr>
              <w:t>E</w:t>
            </w:r>
            <w:r w:rsidRPr="00F77D32">
              <w:rPr>
                <w:b/>
                <w:color w:val="FFFFFF" w:themeColor="background1"/>
                <w:sz w:val="16"/>
                <w:szCs w:val="16"/>
              </w:rPr>
              <w:t>mployed</w:t>
            </w:r>
          </w:p>
        </w:tc>
        <w:sdt>
          <w:sdtPr>
            <w:rPr>
              <w:sz w:val="18"/>
              <w:szCs w:val="18"/>
            </w:rPr>
            <w:alias w:val="Months"/>
            <w:tag w:val="Months"/>
            <w:id w:val="1257557611"/>
            <w:placeholder>
              <w:docPart w:val="FA3AE0334E3E41CF97839D9786CC400E"/>
            </w:placeholder>
            <w:showingPlcHdr/>
            <w15:color w:val="000000"/>
            <w:comboBox>
              <w:listItem w:value="Choose an item."/>
              <w:listItem w:displayText="1month" w:value="1month"/>
              <w:listItem w:displayText="2months" w:value="2months"/>
              <w:listItem w:displayText="3months" w:value="3months"/>
              <w:listItem w:displayText="4months" w:value="4months"/>
              <w:listItem w:displayText="5months" w:value="5months"/>
              <w:listItem w:displayText="6months" w:value="6months"/>
              <w:listItem w:displayText="7months" w:value="7months"/>
              <w:listItem w:displayText="8months" w:value="8months"/>
              <w:listItem w:displayText="9months" w:value="9months"/>
              <w:listItem w:displayText="10months" w:value="10months"/>
              <w:listItem w:displayText="11months" w:value="11month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7C3E3EA1" w14:textId="53E9031D" w:rsidR="00B35DD0" w:rsidRPr="005B098A" w:rsidRDefault="00B35DD0" w:rsidP="00B35DD0">
                <w:pPr>
                  <w:pStyle w:val="BodyText"/>
                  <w:jc w:val="center"/>
                  <w:rPr>
                    <w:sz w:val="18"/>
                    <w:szCs w:val="18"/>
                  </w:rPr>
                </w:pPr>
                <w:r w:rsidRPr="008527D4">
                  <w:rPr>
                    <w:rStyle w:val="PlaceholderText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Years"/>
            <w:tag w:val="Years"/>
            <w:id w:val="-1061250314"/>
            <w:placeholder>
              <w:docPart w:val="AF1BE7152B714C3383B2674347CED25E"/>
            </w:placeholder>
            <w:showingPlcHdr/>
            <w:comboBox>
              <w:listItem w:value="Choose an item."/>
              <w:listItem w:displayText="1Yrs" w:value="1Yrs"/>
              <w:listItem w:displayText="2Yrs" w:value="2Yrs"/>
              <w:listItem w:displayText="3Yrs" w:value="3Yrs"/>
              <w:listItem w:displayText="4Yrs" w:value="4Yrs"/>
              <w:listItem w:displayText="5+Yrs" w:value="5+Yrs"/>
            </w:comboBox>
          </w:sdtPr>
          <w:sdtEndPr/>
          <w:sdtContent>
            <w:tc>
              <w:tcPr>
                <w:tcW w:w="1781" w:type="dxa"/>
                <w:shd w:val="clear" w:color="auto" w:fill="FFFFFF" w:themeFill="background1"/>
                <w:vAlign w:val="center"/>
              </w:tcPr>
              <w:p w14:paraId="7AF5AF3B" w14:textId="726AAFB9" w:rsidR="00B35DD0" w:rsidRPr="005B098A" w:rsidRDefault="00B35DD0" w:rsidP="00B35DD0">
                <w:pPr>
                  <w:pStyle w:val="BodyText"/>
                  <w:jc w:val="center"/>
                  <w:rPr>
                    <w:sz w:val="18"/>
                    <w:szCs w:val="18"/>
                  </w:rPr>
                </w:pPr>
                <w:r w:rsidRPr="008527D4">
                  <w:rPr>
                    <w:rStyle w:val="PlaceholderText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</w:tbl>
    <w:p w14:paraId="1C5E4049" w14:textId="77777777" w:rsidR="00780DC0" w:rsidRPr="00CD50A7" w:rsidRDefault="00780DC0" w:rsidP="00FD163A">
      <w:pPr>
        <w:spacing w:before="0" w:after="0"/>
        <w:rPr>
          <w:sz w:val="6"/>
          <w:szCs w:val="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  <w:tblCaption w:val="Departments"/>
        <w:tblDescription w:val="Mining"/>
      </w:tblPr>
      <w:tblGrid>
        <w:gridCol w:w="1970"/>
        <w:gridCol w:w="3236"/>
        <w:gridCol w:w="1849"/>
        <w:gridCol w:w="17"/>
        <w:gridCol w:w="1277"/>
        <w:gridCol w:w="850"/>
        <w:gridCol w:w="1214"/>
      </w:tblGrid>
      <w:tr w:rsidR="00FB0103" w:rsidRPr="005B098A" w14:paraId="3BBBEDE9" w14:textId="77777777">
        <w:trPr>
          <w:jc w:val="center"/>
        </w:trPr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404040" w:themeFill="text2" w:themeFillTint="BF"/>
            <w:vAlign w:val="center"/>
          </w:tcPr>
          <w:p w14:paraId="112E63EB" w14:textId="7E06E278" w:rsidR="00FB0103" w:rsidRPr="005B098A" w:rsidRDefault="00FB0103" w:rsidP="00FB0103">
            <w:pPr>
              <w:pStyle w:val="BodyText"/>
              <w:rPr>
                <w:b/>
                <w:color w:val="FFFFFF" w:themeColor="background1"/>
                <w:sz w:val="18"/>
                <w:szCs w:val="18"/>
              </w:rPr>
            </w:pPr>
            <w:r w:rsidRPr="00780DC0">
              <w:rPr>
                <w:b/>
                <w:color w:val="FFFFFF" w:themeColor="background1"/>
                <w:sz w:val="22"/>
                <w:szCs w:val="22"/>
              </w:rPr>
              <w:t>Job Title</w:t>
            </w:r>
            <w:r w:rsidR="00D52841">
              <w:rPr>
                <w:b/>
                <w:color w:val="FFFFFF" w:themeColor="background1"/>
                <w:sz w:val="22"/>
                <w:szCs w:val="22"/>
              </w:rPr>
              <w:t xml:space="preserve"> / Role</w:t>
            </w:r>
            <w:r w:rsidR="00287E96">
              <w:rPr>
                <w:b/>
                <w:color w:val="FFFFFF" w:themeColor="background1"/>
                <w:sz w:val="22"/>
                <w:szCs w:val="22"/>
              </w:rPr>
              <w:t xml:space="preserve"> - HVO Contractor Skills Matrix</w:t>
            </w:r>
            <w:r w:rsidRPr="00780DC0">
              <w:rPr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E17F3" w:rsidRPr="005B098A" w14:paraId="275D7245" w14:textId="77777777">
        <w:trPr>
          <w:trHeight w:val="383"/>
          <w:jc w:val="center"/>
        </w:trPr>
        <w:tc>
          <w:tcPr>
            <w:tcW w:w="520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9FFFE" w14:textId="5D80D478" w:rsidR="004E17F3" w:rsidRPr="0010758B" w:rsidRDefault="007652D4" w:rsidP="004F0802">
            <w:pPr>
              <w:pStyle w:val="BodyText"/>
              <w:spacing w:before="0" w:after="0"/>
              <w:jc w:val="center"/>
              <w:rPr>
                <w:b/>
                <w:bCs w:val="0"/>
                <w:sz w:val="14"/>
                <w:szCs w:val="14"/>
              </w:rPr>
            </w:pPr>
            <w:r w:rsidRPr="0010758B">
              <w:rPr>
                <w:b/>
                <w:bCs w:val="0"/>
                <w:sz w:val="14"/>
                <w:szCs w:val="14"/>
              </w:rPr>
              <w:t>HVO C</w:t>
            </w:r>
            <w:r w:rsidR="0086189C">
              <w:rPr>
                <w:b/>
                <w:bCs w:val="0"/>
                <w:sz w:val="14"/>
                <w:szCs w:val="14"/>
              </w:rPr>
              <w:t>on</w:t>
            </w:r>
            <w:r w:rsidRPr="0010758B">
              <w:rPr>
                <w:b/>
                <w:bCs w:val="0"/>
                <w:sz w:val="14"/>
                <w:szCs w:val="14"/>
              </w:rPr>
              <w:t xml:space="preserve"> </w:t>
            </w:r>
            <w:r w:rsidR="0010758B">
              <w:rPr>
                <w:b/>
                <w:bCs w:val="0"/>
                <w:sz w:val="14"/>
                <w:szCs w:val="14"/>
              </w:rPr>
              <w:t>–</w:t>
            </w:r>
            <w:r w:rsidRPr="0010758B">
              <w:rPr>
                <w:b/>
                <w:bCs w:val="0"/>
                <w:sz w:val="14"/>
                <w:szCs w:val="14"/>
              </w:rPr>
              <w:t xml:space="preserve"> Contractor</w:t>
            </w:r>
            <w:r w:rsidR="0010758B">
              <w:rPr>
                <w:b/>
                <w:bCs w:val="0"/>
                <w:sz w:val="14"/>
                <w:szCs w:val="14"/>
              </w:rPr>
              <w:t xml:space="preserve">- </w:t>
            </w:r>
            <w:r w:rsidR="0010758B" w:rsidRPr="00AB434C">
              <w:rPr>
                <w:b/>
                <w:bCs w:val="0"/>
                <w:color w:val="FF0000"/>
                <w:sz w:val="14"/>
                <w:szCs w:val="14"/>
              </w:rPr>
              <w:t>(</w:t>
            </w:r>
            <w:r w:rsidR="00AB434C" w:rsidRPr="00AB434C">
              <w:rPr>
                <w:b/>
                <w:bCs w:val="0"/>
                <w:color w:val="FF0000"/>
                <w:sz w:val="14"/>
                <w:szCs w:val="14"/>
              </w:rPr>
              <w:t xml:space="preserve">Must be </w:t>
            </w:r>
            <w:r w:rsidR="00CD50A7" w:rsidRPr="00AB434C">
              <w:rPr>
                <w:b/>
                <w:bCs w:val="0"/>
                <w:color w:val="FF0000"/>
                <w:sz w:val="14"/>
                <w:szCs w:val="14"/>
              </w:rPr>
              <w:t>select</w:t>
            </w:r>
            <w:r w:rsidR="00AB434C" w:rsidRPr="00AB434C">
              <w:rPr>
                <w:b/>
                <w:bCs w:val="0"/>
                <w:color w:val="FF0000"/>
                <w:sz w:val="14"/>
                <w:szCs w:val="14"/>
              </w:rPr>
              <w:t>ed</w:t>
            </w:r>
            <w:r w:rsidR="0010758B" w:rsidRPr="00AB434C">
              <w:rPr>
                <w:b/>
                <w:bCs w:val="0"/>
                <w:color w:val="FF0000"/>
                <w:sz w:val="14"/>
                <w:szCs w:val="14"/>
              </w:rPr>
              <w:t xml:space="preserve"> in Ideagen)</w:t>
            </w:r>
          </w:p>
        </w:tc>
        <w:tc>
          <w:tcPr>
            <w:tcW w:w="520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39D7C" w14:textId="569531D9" w:rsidR="004E17F3" w:rsidRPr="004F0802" w:rsidRDefault="00442907" w:rsidP="004F0802">
            <w:pPr>
              <w:pStyle w:val="BodyText"/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alias w:val="Select Job Title Contact Hvotraining@hvo.com.au if more required"/>
                <w:tag w:val="Select Job Title/Role"/>
                <w:id w:val="495159756"/>
                <w:placeholder>
                  <w:docPart w:val="997AE9E32F604F0D8C794FDCA9105B0A"/>
                </w:placeholder>
                <w:showingPlcHdr/>
                <w:dropDownList>
                  <w:listItem w:value="Choose an item."/>
                  <w:listItem w:displayText="HVO CON - Abrasive Blaster - Industrial Painter" w:value="HVO CON - Abrasive Blaster - Industrial Painter"/>
                  <w:listItem w:displayText="HVO CON - Adminstration Personnel" w:value="HVO CON - Adminstration Personnel"/>
                  <w:listItem w:displayText="HVO CON - Air Conditioning Automotive" w:value="HVO CON - Air Conditioning Automotive"/>
                  <w:listItem w:displayText="HVO CON - Air Conditioning Technician" w:value="HVO CON - Air Conditioning Technician"/>
                  <w:listItem w:displayText="HVO CON - Apprentice Boilermaker" w:value="HVO CON - Apprentice Boilermaker"/>
                  <w:listItem w:displayText="HVO CON - Asbestos Worker" w:value="HVO CON - Asbestos Worker"/>
                  <w:listItem w:displayText="HVO CON - Auto Electrician" w:value="HVO CON - Auto Electrician"/>
                  <w:listItem w:displayText="HVO CON - Auto Electrical Apprentice" w:value="HVO CON - Auto Electrical Apprentice"/>
                  <w:listItem w:displayText="HVO CON - Beltman/Splicer" w:value="HVO CON - Beltman/Splicer"/>
                  <w:listItem w:displayText="HVO CON - Blast Pattern, Watercart Operator" w:value="HVO CON - Blast Pattern, Watercart Operator"/>
                  <w:listItem w:displayText="HVO CON - Builder" w:value="HVO CON - Builder"/>
                  <w:listItem w:displayText="HVO CON - Cable Joiner" w:value="HVO CON - Cable Joiner"/>
                  <w:listItem w:displayText="HVO CON - Carpenter" w:value="HVO CON - Carpenter"/>
                  <w:listItem w:displayText="HVO CON - CHPP Technician" w:value="HVO CON - CHPP Technician"/>
                  <w:listItem w:displayText="HVO CON - Civil Engineer" w:value="HVO CON - Civil Engineer"/>
                  <w:listItem w:displayText="HVO CON - Cleaner" w:value="HVO CON - Cleaner"/>
                  <w:listItem w:displayText="HVO CON - Coal Sampler" w:value="HVO CON - Coal Sampler"/>
                  <w:listItem w:displayText="HVO CON - Concreter" w:value="HVO CON - Concreter"/>
                  <w:listItem w:displayText="HVO CON - Consultant" w:value="HVO CON - Consultant"/>
                  <w:listItem w:displayText="HVO CON - Control Systems Engineer" w:value="HVO CON - Control Systems Engineer"/>
                  <w:listItem w:displayText="HVO CON - Deliver Driver" w:value="HVO CON - Deliver Driver"/>
                  <w:listItem w:displayText="HVO CON - Delivery Driver, Dangerous Goods" w:value="HVO CON - Delivery Driver, Dangerous Goods"/>
                  <w:listItem w:displayText="HVO CON - Delivery Truck, Explosive Goods" w:value="HVO CON - Delivery Truck, Explosive Goods"/>
                  <w:listItem w:displayText="HVO CON - Delivery Driver, Fuel Tanker" w:value="HVO CON - Delivery Driver, Fuel Tanker"/>
                  <w:listItem w:displayText="HVO CON - Demolition Worker" w:value="HVO CON - Demolition Worker"/>
                  <w:listItem w:displayText="HVO CON - Dogger" w:value="HVO CON - Dogger"/>
                  <w:listItem w:displayText="HVO CON - Electrical Engineer" w:value="HVO CON - Electrical Engineer"/>
                  <w:listItem w:displayText="HVO CON - Electrical Apprentice" w:value="HVO CON - Electrical Apprentice"/>
                  <w:listItem w:displayText="HVO CON - Electrical Services Locator" w:value="HVO CON - Electrical Services Locator"/>
                  <w:listItem w:displayText="HVO CON - Environmental Scientist" w:value="HVO CON - Environmental Scientist"/>
                  <w:listItem w:displayText="HVO CON - Emulsion Plant Operator" w:value="HVO CON - Emulsion Plant Operator"/>
                  <w:listItem w:displayText="HVO CON - Fire Technician, Electrician" w:value="HVO CON - Fire Technician, Electrician"/>
                  <w:listItem w:displayText="HVO CON - Fire Technician, Mobile Vehicle Suppression" w:value="HVO CON - Fire Technician, Mobile Vehicle Suppression"/>
                  <w:listItem w:displayText="HVO CON - Fire Technician, Portables" w:value="HVO CON - Fire Technician, Portables"/>
                  <w:listItem w:displayText="HVO CON - Fire Technician, Sprinkler Fitter" w:value="HVO CON - Fire Technician, Sprinkler Fitter"/>
                  <w:listItem w:displayText="HVO CON - Fire Watcher" w:value="HVO CON - Fire Watcher"/>
                  <w:listItem w:displayText="HVO CON - Gas Fitter" w:value="HVO CON - Gas Fitter"/>
                  <w:listItem w:displayText="HVO CON - Geologist" w:value="HVO CON - Geologist"/>
                  <w:listItem w:displayText="HVO CON - Glazier" w:value="HVO CON - Glazier"/>
                  <w:listItem w:displayText="HVO CON - Hazardous Area Electrician" w:value="HVO CON - Hazardous Area Electrician"/>
                  <w:listItem w:displayText="HVO CON - Heights Safety Inspector" w:value="HVO CON - Heights Safety Inspector"/>
                  <w:listItem w:displayText="HVO CON - High Voltage Linesperson" w:value="HVO CON - High Voltage Linesperson"/>
                  <w:listItem w:displayText="HVO CON - High Voltage Electrician" w:value="HVO CON - High Voltage Electrician"/>
                  <w:listItem w:displayText="HVO CON - Hose Technician" w:value="HVO CON - Hose Technician"/>
                  <w:listItem w:displayText="HVO CON - Industrial Tiler" w:value="HVO CON - Industrial Tiler"/>
                  <w:listItem w:displayText="HVO CON - Instrument Technician" w:value="HVO CON - Instrument Technician"/>
                  <w:listItem w:displayText="HVO CON - Labourer, Non-technical" w:value="HVO CON - Labourer, Non-technical"/>
                  <w:listItem w:displayText="HVO CON - Lifting Equipment Inspector" w:value="HVO CON - Lifting Equipment Inspector"/>
                  <w:listItem w:displayText="HVO CON - Locksmith" w:value="HVO CON - Locksmith"/>
                  <w:listItem w:displayText="HVO CON - Low Voltage Electrician" w:value="HVO CON - Low Voltage Electrician"/>
                  <w:listItem w:displayText="HVO CON - Mechanical Apprentice" w:value="HVO CON - Mechanical Apprentice"/>
                  <w:listItem w:displayText="HVO CON - Mechanical Tradesperson, Motor Vehicle" w:value="HVO CON - Mechanical Tradesperson, Motor Vehicle"/>
                  <w:listItem w:displayText="HVO CON - Mechanical Engineer - Non-Statutory" w:value="HVO CON - Mechanical Engineer - Non-Statutory"/>
                  <w:listItem w:displayText="HVO CON - Mechanical Engineer - Officer" w:value="HVO CON - Mechanical Engineer - Officer"/>
                  <w:listItem w:displayText="HVO CON - Mechanical Engineer - Statutory" w:value="HVO CON - Mechanical Engineer - Statutory"/>
                  <w:listItem w:displayText="HVO CON - Mechanical Technician" w:value="HVO CON - Mechanical Technician"/>
                  <w:listItem w:displayText="HVO CON - Mechanical Trade - Fabrication (Boilermaker)" w:value="HVO CON - Mechanical Trade - Fabrication (Boilermaker)"/>
                  <w:listItem w:displayText="HVO CON - Mechanical Technician - Fluid Power CHPP" w:value="HVO CON - Mechanical Technician - Fluid Power CHPP"/>
                  <w:listItem w:displayText="HVO CON - Mechanical Tradesperson Field/Heavy" w:value="HVO CON - Mechanical Tradesperson Field/Heavy"/>
                  <w:listItem w:displayText="HVO CON - Mechanical Tradesperson, Field/Heavy - Upskill" w:value="HVO CON - Mechanical Tradesperson, Field/Heavy - Upskill"/>
                  <w:listItem w:displayText="HVO CON - Mechanical Tradesperson, Fixed Plant (CHPP)" w:value="HVO CON - Mechanical Tradesperson, Fixed Plant (CHPP)"/>
                  <w:listItem w:displayText="HVO CON - Mechanical Tradesperson, Infrastructure " w:value="HVO CON - Mechanical Tradesperson, Infrastructure "/>
                  <w:listItem w:displayText="HVO CON - Mechanical Trade, Line Borer" w:value="HVO CON - Mechanical Trade, Line Borer"/>
                  <w:listItem w:displayText="HVO CON - Mechanical Tradesperson, Mobile - Upskill" w:value="HVO CON - Mechanical Tradesperson, Mobile - Upskill"/>
                  <w:listItem w:displayText="HVO CON - Mechanical Tradesperson, Specialist" w:value="HVO CON - Mechanical Tradesperson, Specialist"/>
                  <w:listItem w:displayText="HVO CON - Mining Supervisor (OCE)" w:value="HVO CON - Mining Supervisor (OCE)"/>
                  <w:listItem w:displayText="HVO CON - MMU/MPU Operator - Bulk Explosives" w:value="HVO CON - MMU/MPU Operator - Bulk Explosives"/>
                  <w:listItem w:displayText="HVO CON - Non-Slew Crane Operator(Franna)" w:value="HVO CON - Non-Slew Crane Operator(Franna)"/>
                  <w:listItem w:displayText="HVO CON - Operational Techology Technician" w:value="HVO CON - Operational Techology Technician"/>
                  <w:listItem w:displayText="HVO CON - Operational Technology Engineer" w:value="HVO CON - Operational Technology Engineer"/>
                  <w:listItem w:displayText="HVO CON - Painter" w:value="HVO CON - Painter"/>
                  <w:listItem w:displayText="HVO CON - Plumber" w:value="HVO CON - Plumber"/>
                  <w:listItem w:displayText="HVO CON - Poly Pipe Welder" w:value="HVO CON - Poly Pipe Welder"/>
                  <w:listItem w:displayText="HVO CON - Pressure Vessel Certifier" w:value="HVO CON - Pressure Vessel Certifier"/>
                  <w:listItem w:displayText="HVO CON - Pressure Vessel Inspector" w:value="HVO CON - Pressure Vessel Inspector"/>
                  <w:listItem w:displayText="HVO CON - Qualified Tyre Fitter" w:value="HVO CON - Qualified Tyre Fitter"/>
                  <w:listItem w:displayText="HVO CON - Radio Technician" w:value="HVO CON - Radio Technician"/>
                  <w:listItem w:displayText="HVO CON - Rail Infrastructure Worker" w:value="HVO CON - Rail Infrastructure Worker"/>
                  <w:listItem w:displayText="HVO CON - Rigger, Basic" w:value="HVO CON - Rigger, Basic"/>
                  <w:listItem w:displayText="HVO CON - Rigger, Intermediate" w:value="HVO CON - Rigger, Intermediate"/>
                  <w:listItem w:displayText="HVO CON - Rigger, Advanced" w:value="HVO CON - Rigger, Advanced"/>
                  <w:listItem w:displayText="HVO CON - Rope Access Worker" w:value="HVO CON - Rope Access Worker"/>
                  <w:listItem w:displayText="HVO CON - Scaffolder Basic" w:value="HVO CON - Scaffolder Basic"/>
                  <w:listItem w:displayText="HVO CON - Scaffolder Intermediate" w:value="HVO CON - Scaffolder Intermediate"/>
                  <w:listItem w:displayText="HVO CON - Scaffolder Advanced" w:value="HVO CON - Scaffolder Advanced"/>
                  <w:listItem w:displayText="HVO CON - Security Officer" w:value="HVO CON - Security Officer"/>
                  <w:listItem w:displayText="HVO CON - Roof/Sheet Metal, Worker" w:value="HVO CON - Roof/Sheet Metal, Worker"/>
                  <w:listItem w:displayText="HVO CON - Shotfirer" w:value="HVO CON - Shotfirer"/>
                  <w:listItem w:displayText="HVO CON - Shotfirers Assistant(Benchhand)" w:value="HVO CON - Shotfirers Assistant(Benchhand)"/>
                  <w:listItem w:displayText="HVO CON - Slew Crane Operator to 60t" w:value="HVO CON - Slew Crane Operator to 60t"/>
                  <w:listItem w:displayText="HVO CON - Slew Crane Operator to &lt;100t" w:value="HVO CON - Slew Crane Operator to &lt;100t"/>
                  <w:listItem w:displayText="HVO CON - Slew Crane Operator to &gt;100t" w:value="HVO CON - Slew Crane Operator to &gt;100t"/>
                  <w:listItem w:displayText="HVO CON - Stat Electrical Engineer" w:value="HVO CON - Stat Electrical Engineer"/>
                  <w:listItem w:displayText="HVO CON - Stemming Truck Operator" w:value="HVO CON - Stemming Truck Operator"/>
                  <w:listItem w:displayText="HVO CON - Structural Engineer" w:value="HVO CON - Structural Engineer"/>
                  <w:listItem w:displayText="HVO CON - Supervisor" w:value="HVO CON - Supervisor"/>
                  <w:listItem w:displayText="HVO CON - Surveyor" w:value="HVO CON - Surveyor"/>
                  <w:listItem w:displayText="HVO CON - Surveyor Assistant" w:value="HVO CON - Surveyor Assistant"/>
                  <w:listItem w:displayText="HVO CON - Trades Assistant" w:value="HVO CON - Trades Assistant"/>
                  <w:listItem w:displayText="HVO CON - Traffic Controller" w:value="HVO CON - Traffic Controller"/>
                  <w:listItem w:displayText="HVO CON - Technician, Drug &amp; Alcohol Tester" w:value="HVO CON - Technician, Drug &amp; Alcohol Tester"/>
                  <w:listItem w:displayText="HVO CON - Technician - NDT (Condition Monitoring)" w:value="HVO CON - Technician - NDT (Condition Monitoring)"/>
                  <w:listItem w:displayText="HVO CON - Telecommunications/Data Cabler" w:value="HVO CON - Telecommunications/Data Cabler"/>
                  <w:listItem w:displayText="HVO CON - Tradesperson, Specialist" w:value="HVO CON - Tradesperson, Specialist"/>
                  <w:listItem w:displayText="HVO CON - Tyre Fitter (Trainee)" w:value="HVO CON - Tyre Fitter (Trainee)"/>
                  <w:listItem w:displayText="HVO CON - Vegetation Control(Weed &amp; Seeds)" w:value="HVO CON - Vegetation Control(Weed &amp; Seeds)"/>
                  <w:listItem w:displayText="HVO CON - Yardman (AECI)" w:value="HVO CON - Yardman (AECI)"/>
                  <w:listItem w:displayText="HVO CON - Vermin Control" w:value="HVO CON - Vermin Control"/>
                </w:dropDownList>
              </w:sdtPr>
              <w:sdtEndPr/>
              <w:sdtContent>
                <w:r w:rsidR="001F43A9" w:rsidRPr="004F0802">
                  <w:rPr>
                    <w:rStyle w:val="PlaceholderText"/>
                    <w:sz w:val="14"/>
                    <w:szCs w:val="14"/>
                  </w:rPr>
                  <w:t>Choose an item.</w:t>
                </w:r>
              </w:sdtContent>
            </w:sdt>
          </w:p>
        </w:tc>
      </w:tr>
      <w:tr w:rsidR="004E17F3" w:rsidRPr="005B098A" w14:paraId="4F7F3253" w14:textId="77777777">
        <w:trPr>
          <w:trHeight w:val="383"/>
          <w:jc w:val="center"/>
        </w:trPr>
        <w:tc>
          <w:tcPr>
            <w:tcW w:w="520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278BB" w14:textId="61B5C325" w:rsidR="004E17F3" w:rsidRPr="004F0802" w:rsidRDefault="00442907" w:rsidP="004F0802">
            <w:pPr>
              <w:pStyle w:val="BodyText"/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alias w:val="Select Job Title Contact Hvotraining@hvo.com.au if more required"/>
                <w:tag w:val="Select Job Title/Role"/>
                <w:id w:val="-1247643013"/>
                <w:placeholder>
                  <w:docPart w:val="33D8FDE294E54F27B6AFA742F35D9FE2"/>
                </w:placeholder>
                <w:showingPlcHdr/>
                <w:dropDownList>
                  <w:listItem w:value="Choose an item."/>
                  <w:listItem w:displayText="HVO CON - Abrasive Blaster - Industrial Painter" w:value="HVO CON - Abrasive Blaster - Industrial Painter"/>
                  <w:listItem w:displayText="HVO CON - Adminstration Personnel" w:value="HVO CON - Adminstration Personnel"/>
                  <w:listItem w:displayText="HVO CON - Air Conditioning Automotive" w:value="HVO CON - Air Conditioning Automotive"/>
                  <w:listItem w:displayText="HVO CON - Air Conditioning Technician" w:value="HVO CON - Air Conditioning Technician"/>
                  <w:listItem w:displayText="HVO CON - Apprentice Boilermaker" w:value="HVO CON - Apprentice Boilermaker"/>
                  <w:listItem w:displayText="HVO CON - Asbestos Worker" w:value="HVO CON - Asbestos Worker"/>
                  <w:listItem w:displayText="HVO CON - Auto Electrician" w:value="HVO CON - Auto Electrician"/>
                  <w:listItem w:displayText="HVO CON - Auto Electrical Apprentice" w:value="HVO CON - Auto Electrical Apprentice"/>
                  <w:listItem w:displayText="HVO CON - Beltman/Splicer" w:value="HVO CON - Beltman/Splicer"/>
                  <w:listItem w:displayText="HVO CON - Blast Pattern, Watercart Operator" w:value="HVO CON - Blast Pattern, Watercart Operator"/>
                  <w:listItem w:displayText="HVO CON - Builder" w:value="HVO CON - Builder"/>
                  <w:listItem w:displayText="HVO CON - Cable Joiner" w:value="HVO CON - Cable Joiner"/>
                  <w:listItem w:displayText="HVO CON - Carpenter" w:value="HVO CON - Carpenter"/>
                  <w:listItem w:displayText="HVO CON - CHPP Technician" w:value="HVO CON - CHPP Technician"/>
                  <w:listItem w:displayText="HVO CON - Civil Engineer" w:value="HVO CON - Civil Engineer"/>
                  <w:listItem w:displayText="HVO CON - Cleaner" w:value="HVO CON - Cleaner"/>
                  <w:listItem w:displayText="HVO CON - Coal Sampler" w:value="HVO CON - Coal Sampler"/>
                  <w:listItem w:displayText="HVO CON - Concreter" w:value="HVO CON - Concreter"/>
                  <w:listItem w:displayText="HVO CON - Consultant" w:value="HVO CON - Consultant"/>
                  <w:listItem w:displayText="HVO CON - Control Systems Engineer" w:value="HVO CON - Control Systems Engineer"/>
                  <w:listItem w:displayText="HVO CON - Deliver Driver" w:value="HVO CON - Deliver Driver"/>
                  <w:listItem w:displayText="HVO CON - Delivery Driver, Dangerous Goods" w:value="HVO CON - Delivery Driver, Dangerous Goods"/>
                  <w:listItem w:displayText="HVO CON - Delivery Truck, Explosive Goods" w:value="HVO CON - Delivery Truck, Explosive Goods"/>
                  <w:listItem w:displayText="HVO CON - Delivery Driver, Fuel Tanker" w:value="HVO CON - Delivery Driver, Fuel Tanker"/>
                  <w:listItem w:displayText="HVO CON - Demolition Worker" w:value="HVO CON - Demolition Worker"/>
                  <w:listItem w:displayText="HVO CON - Dogger" w:value="HVO CON - Dogger"/>
                  <w:listItem w:displayText="HVO CON - Electrical Engineer" w:value="HVO CON - Electrical Engineer"/>
                  <w:listItem w:displayText="HVO CON - Electrical Apprentice" w:value="HVO CON - Electrical Apprentice"/>
                  <w:listItem w:displayText="HVO CON - Electrical Services Locator" w:value="HVO CON - Electrical Services Locator"/>
                  <w:listItem w:displayText="HVO CON - Environmental Scientist" w:value="HVO CON - Environmental Scientist"/>
                  <w:listItem w:displayText="HVO CON - Emulsion Plant Operator" w:value="HVO CON - Emulsion Plant Operator"/>
                  <w:listItem w:displayText="HVO CON - Fire Technician, Electrician" w:value="HVO CON - Fire Technician, Electrician"/>
                  <w:listItem w:displayText="HVO CON - Fire Technician, Mobile Vehicle Suppression" w:value="HVO CON - Fire Technician, Mobile Vehicle Suppression"/>
                  <w:listItem w:displayText="HVO CON - Fire Technician, Portables" w:value="HVO CON - Fire Technician, Portables"/>
                  <w:listItem w:displayText="HVO CON - Fire Technician, Sprinkler Fitter" w:value="HVO CON - Fire Technician, Sprinkler Fitter"/>
                  <w:listItem w:displayText="HVO CON - Fire Watcher" w:value="HVO CON - Fire Watcher"/>
                  <w:listItem w:displayText="HVO CON - Gas Fitter" w:value="HVO CON - Gas Fitter"/>
                  <w:listItem w:displayText="HVO CON - Geologist" w:value="HVO CON - Geologist"/>
                  <w:listItem w:displayText="HVO CON - Glazier" w:value="HVO CON - Glazier"/>
                  <w:listItem w:displayText="HVO CON - Hazardous Area Electrician" w:value="HVO CON - Hazardous Area Electrician"/>
                  <w:listItem w:displayText="HVO CON - Heights Safety Inspector" w:value="HVO CON - Heights Safety Inspector"/>
                  <w:listItem w:displayText="HVO CON - High Voltage Linesperson" w:value="HVO CON - High Voltage Linesperson"/>
                  <w:listItem w:displayText="HVO CON - High Voltage Electrician" w:value="HVO CON - High Voltage Electrician"/>
                  <w:listItem w:displayText="HVO CON - Hose Technician" w:value="HVO CON - Hose Technician"/>
                  <w:listItem w:displayText="HVO CON - Industrial Tiler" w:value="HVO CON - Industrial Tiler"/>
                  <w:listItem w:displayText="HVO CON - Instrument Technician" w:value="HVO CON - Instrument Technician"/>
                  <w:listItem w:displayText="HVO CON - Labourer, Non-technical" w:value="HVO CON - Labourer, Non-technical"/>
                  <w:listItem w:displayText="HVO CON - Lifting Equipment Inspector" w:value="HVO CON - Lifting Equipment Inspector"/>
                  <w:listItem w:displayText="HVO CON - Locksmith" w:value="HVO CON - Locksmith"/>
                  <w:listItem w:displayText="HVO CON - Low Voltage Electrician" w:value="HVO CON - Low Voltage Electrician"/>
                  <w:listItem w:displayText="HVO CON - Mechanical Apprentice" w:value="HVO CON - Mechanical Apprentice"/>
                  <w:listItem w:displayText="HVO CON - Mechanical Tradesperson, Motor Vehicle" w:value="HVO CON - Mechanical Tradesperson, Motor Vehicle"/>
                  <w:listItem w:displayText="HVO CON - Mechanical Engineer - Non-Statutory" w:value="HVO CON - Mechanical Engineer - Non-Statutory"/>
                  <w:listItem w:displayText="HVO CON - Mechanical Engineer - Officer" w:value="HVO CON - Mechanical Engineer - Officer"/>
                  <w:listItem w:displayText="HVO CON - Mechanical Engineer - Statutory" w:value="HVO CON - Mechanical Engineer - Statutory"/>
                  <w:listItem w:displayText="HVO CON - Mechanical Technician" w:value="HVO CON - Mechanical Technician"/>
                  <w:listItem w:displayText="HVO CON - Mechanical Trade - Fabrication (Boilermaker)" w:value="HVO CON - Mechanical Trade - Fabrication (Boilermaker)"/>
                  <w:listItem w:displayText="HVO CON - Mechanical Technician - Fluid Power CHPP" w:value="HVO CON - Mechanical Technician - Fluid Power CHPP"/>
                  <w:listItem w:displayText="HVO CON - Mechanical Tradesperson Field/Heavy" w:value="HVO CON - Mechanical Tradesperson Field/Heavy"/>
                  <w:listItem w:displayText="HVO CON - Mechanical Tradesperson, Field/Heavy - Upskill" w:value="HVO CON - Mechanical Tradesperson, Field/Heavy - Upskill"/>
                  <w:listItem w:displayText="HVO CON - Mechanical Tradesperson, Fixed Plant (CHPP)" w:value="HVO CON - Mechanical Tradesperson, Fixed Plant (CHPP)"/>
                  <w:listItem w:displayText="HVO CON - Mechanical Tradesperson, Infrastructure " w:value="HVO CON - Mechanical Tradesperson, Infrastructure "/>
                  <w:listItem w:displayText="HVO CON - Mechanical Trade, Line Borer" w:value="HVO CON - Mechanical Trade, Line Borer"/>
                  <w:listItem w:displayText="HVO CON - Mechanical Tradesperson, Mobile - Upskill" w:value="HVO CON - Mechanical Tradesperson, Mobile - Upskill"/>
                  <w:listItem w:displayText="HVO CON - Mechanical Tradesperson, Specialist" w:value="HVO CON - Mechanical Tradesperson, Specialist"/>
                  <w:listItem w:displayText="HVO CON - Mining Supervisor (OCE)" w:value="HVO CON - Mining Supervisor (OCE)"/>
                  <w:listItem w:displayText="HVO CON - MMU/MPU Operator - Bulk Explosives" w:value="HVO CON - MMU/MPU Operator - Bulk Explosives"/>
                  <w:listItem w:displayText="HVO CON - Non-Slew Crane Operator(Franna)" w:value="HVO CON - Non-Slew Crane Operator(Franna)"/>
                  <w:listItem w:displayText="HVO CON - Operational Techology Technician" w:value="HVO CON - Operational Techology Technician"/>
                  <w:listItem w:displayText="HVO CON - Operational Technology Engineer" w:value="HVO CON - Operational Technology Engineer"/>
                  <w:listItem w:displayText="HVO CON - Painter" w:value="HVO CON - Painter"/>
                  <w:listItem w:displayText="HVO CON - Plumber" w:value="HVO CON - Plumber"/>
                  <w:listItem w:displayText="HVO CON - Poly Pipe Welder" w:value="HVO CON - Poly Pipe Welder"/>
                  <w:listItem w:displayText="HVO CON - Pressure Vessel Certifier" w:value="HVO CON - Pressure Vessel Certifier"/>
                  <w:listItem w:displayText="HVO CON - Pressure Vessel Inspector" w:value="HVO CON - Pressure Vessel Inspector"/>
                  <w:listItem w:displayText="HVO CON - Qualified Tyre Fitter" w:value="HVO CON - Qualified Tyre Fitter"/>
                  <w:listItem w:displayText="HVO CON - Radio Technician" w:value="HVO CON - Radio Technician"/>
                  <w:listItem w:displayText="HVO CON - Rail Infrastructure Worker" w:value="HVO CON - Rail Infrastructure Worker"/>
                  <w:listItem w:displayText="HVO CON - Rigger, Basic" w:value="HVO CON - Rigger, Basic"/>
                  <w:listItem w:displayText="HVO CON - Rigger, Intermediate" w:value="HVO CON - Rigger, Intermediate"/>
                  <w:listItem w:displayText="HVO CON - Rigger, Advanced" w:value="HVO CON - Rigger, Advanced"/>
                  <w:listItem w:displayText="HVO CON - Rope Access Worker" w:value="HVO CON - Rope Access Worker"/>
                  <w:listItem w:displayText="HVO CON - Scaffolder Basic" w:value="HVO CON - Scaffolder Basic"/>
                  <w:listItem w:displayText="HVO CON - Scaffolder Intermediate" w:value="HVO CON - Scaffolder Intermediate"/>
                  <w:listItem w:displayText="HVO CON - Scaffolder Advanced" w:value="HVO CON - Scaffolder Advanced"/>
                  <w:listItem w:displayText="HVO CON - Security Officer" w:value="HVO CON - Security Officer"/>
                  <w:listItem w:displayText="HVO CON - Roof/Sheet Metal, Worker" w:value="HVO CON - Roof/Sheet Metal, Worker"/>
                  <w:listItem w:displayText="HVO CON - Shotfirer" w:value="HVO CON - Shotfirer"/>
                  <w:listItem w:displayText="HVO CON - Shotfirers Assistant(Benchhand)" w:value="HVO CON - Shotfirers Assistant(Benchhand)"/>
                  <w:listItem w:displayText="HVO CON - Slew Crane Operator to 60t" w:value="HVO CON - Slew Crane Operator to 60t"/>
                  <w:listItem w:displayText="HVO CON - Slew Crane Operator to &lt;100t" w:value="HVO CON - Slew Crane Operator to &lt;100t"/>
                  <w:listItem w:displayText="HVO CON - Slew Crane Operator to &gt;100t" w:value="HVO CON - Slew Crane Operator to &gt;100t"/>
                  <w:listItem w:displayText="HVO CON - Stat Electrical Engineer" w:value="HVO CON - Stat Electrical Engineer"/>
                  <w:listItem w:displayText="HVO CON - Stemming Truck Operator" w:value="HVO CON - Stemming Truck Operator"/>
                  <w:listItem w:displayText="HVO CON - Structural Engineer" w:value="HVO CON - Structural Engineer"/>
                  <w:listItem w:displayText="HVO CON - Supervisor" w:value="HVO CON - Supervisor"/>
                  <w:listItem w:displayText="HVO CON - Surveyor" w:value="HVO CON - Surveyor"/>
                  <w:listItem w:displayText="HVO CON - Surveyor Assistant" w:value="HVO CON - Surveyor Assistant"/>
                  <w:listItem w:displayText="HVO CON - Trades Assistant" w:value="HVO CON - Trades Assistant"/>
                  <w:listItem w:displayText="HVO CON - Traffic Controller" w:value="HVO CON - Traffic Controller"/>
                  <w:listItem w:displayText="HVO CON - Technician, Drug &amp; Alcohol Tester" w:value="HVO CON - Technician, Drug &amp; Alcohol Tester"/>
                  <w:listItem w:displayText="HVO CON - Technician - NDT (Condition Monitoring)" w:value="HVO CON - Technician - NDT (Condition Monitoring)"/>
                  <w:listItem w:displayText="HVO CON - Telecommunications/Data Cabler" w:value="HVO CON - Telecommunications/Data Cabler"/>
                  <w:listItem w:displayText="HVO CON - Tradesperson, Specialist" w:value="HVO CON - Tradesperson, Specialist"/>
                  <w:listItem w:displayText="HVO CON - Tyre Fitter (Trainee)" w:value="HVO CON - Tyre Fitter (Trainee)"/>
                  <w:listItem w:displayText="HVO CON - Vegetation Control(Weed &amp; Seeds)" w:value="HVO CON - Vegetation Control(Weed &amp; Seeds)"/>
                  <w:listItem w:displayText="HVO CON - Yardman (AECI)" w:value="HVO CON - Yardman (AECI)"/>
                  <w:listItem w:displayText="HVO CON - Vermin Control" w:value="HVO CON - Vermin Control"/>
                </w:dropDownList>
              </w:sdtPr>
              <w:sdtEndPr/>
              <w:sdtContent>
                <w:r w:rsidR="00E03FBC" w:rsidRPr="004F0802">
                  <w:rPr>
                    <w:rStyle w:val="PlaceholderText"/>
                    <w:sz w:val="14"/>
                    <w:szCs w:val="14"/>
                  </w:rPr>
                  <w:t>Choose an item.</w:t>
                </w:r>
              </w:sdtContent>
            </w:sdt>
          </w:p>
        </w:tc>
        <w:tc>
          <w:tcPr>
            <w:tcW w:w="520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C0817" w14:textId="213ED4E3" w:rsidR="004E17F3" w:rsidRPr="004F0802" w:rsidRDefault="00442907" w:rsidP="004F0802">
            <w:pPr>
              <w:pStyle w:val="BodyText"/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alias w:val="Select Job Title Contact Hvotraining@hvo.com.au if more required"/>
                <w:tag w:val="Select Job Title/Role"/>
                <w:id w:val="1416203384"/>
                <w:placeholder>
                  <w:docPart w:val="C3B6F6EE0C7B48C8904B4B7D4E26B0E0"/>
                </w:placeholder>
                <w:showingPlcHdr/>
                <w:dropDownList>
                  <w:listItem w:value="Choose an item."/>
                  <w:listItem w:displayText="HVO CON - Abrasive Blaster - Industrial Painter" w:value="HVO CON - Abrasive Blaster - Industrial Painter"/>
                  <w:listItem w:displayText="HVO CON - Adminstration Personnel" w:value="HVO CON - Adminstration Personnel"/>
                  <w:listItem w:displayText="HVO CON - Air Conditioning Automotive" w:value="HVO CON - Air Conditioning Automotive"/>
                  <w:listItem w:displayText="HVO CON - Air Conditioning Technician" w:value="HVO CON - Air Conditioning Technician"/>
                  <w:listItem w:displayText="HVO CON - Apprentice Boilermaker" w:value="HVO CON - Apprentice Boilermaker"/>
                  <w:listItem w:displayText="HVO CON - Asbestos Worker" w:value="HVO CON - Asbestos Worker"/>
                  <w:listItem w:displayText="HVO CON - Auto Electrician" w:value="HVO CON - Auto Electrician"/>
                  <w:listItem w:displayText="HVO CON - Auto Electrical Apprentice" w:value="HVO CON - Auto Electrical Apprentice"/>
                  <w:listItem w:displayText="HVO CON - Beltman/Splicer" w:value="HVO CON - Beltman/Splicer"/>
                  <w:listItem w:displayText="HVO CON - Blast Pattern, Watercart Operator" w:value="HVO CON - Blast Pattern, Watercart Operator"/>
                  <w:listItem w:displayText="HVO CON - Builder" w:value="HVO CON - Builder"/>
                  <w:listItem w:displayText="HVO CON - Cable Joiner" w:value="HVO CON - Cable Joiner"/>
                  <w:listItem w:displayText="HVO CON - Carpenter" w:value="HVO CON - Carpenter"/>
                  <w:listItem w:displayText="HVO CON - CHPP Technician" w:value="HVO CON - CHPP Technician"/>
                  <w:listItem w:displayText="HVO CON - Civil Engineer" w:value="HVO CON - Civil Engineer"/>
                  <w:listItem w:displayText="HVO CON - Cleaner" w:value="HVO CON - Cleaner"/>
                  <w:listItem w:displayText="HVO CON - Coal Sampler" w:value="HVO CON - Coal Sampler"/>
                  <w:listItem w:displayText="HVO CON - Concreter" w:value="HVO CON - Concreter"/>
                  <w:listItem w:displayText="HVO CON - Consultant" w:value="HVO CON - Consultant"/>
                  <w:listItem w:displayText="HVO CON - Control Systems Engineer" w:value="HVO CON - Control Systems Engineer"/>
                  <w:listItem w:displayText="HVO CON - Deliver Driver" w:value="HVO CON - Deliver Driver"/>
                  <w:listItem w:displayText="HVO CON - Delivery Driver, Dangerous Goods" w:value="HVO CON - Delivery Driver, Dangerous Goods"/>
                  <w:listItem w:displayText="HVO CON - Delivery Truck, Explosive Goods" w:value="HVO CON - Delivery Truck, Explosive Goods"/>
                  <w:listItem w:displayText="HVO CON - Delivery Driver, Fuel Tanker" w:value="HVO CON - Delivery Driver, Fuel Tanker"/>
                  <w:listItem w:displayText="HVO CON - Demolition Worker" w:value="HVO CON - Demolition Worker"/>
                  <w:listItem w:displayText="HVO CON - Dogger" w:value="HVO CON - Dogger"/>
                  <w:listItem w:displayText="HVO CON - Electrical Engineer" w:value="HVO CON - Electrical Engineer"/>
                  <w:listItem w:displayText="HVO CON - Electrical Apprentice" w:value="HVO CON - Electrical Apprentice"/>
                  <w:listItem w:displayText="HVO CON - Electrical Services Locator" w:value="HVO CON - Electrical Services Locator"/>
                  <w:listItem w:displayText="HVO CON - Environmental Scientist" w:value="HVO CON - Environmental Scientist"/>
                  <w:listItem w:displayText="HVO CON - Emulsion Plant Operator" w:value="HVO CON - Emulsion Plant Operator"/>
                  <w:listItem w:displayText="HVO CON - Fire Technician, Electrician" w:value="HVO CON - Fire Technician, Electrician"/>
                  <w:listItem w:displayText="HVO CON - Fire Technician, Mobile Vehicle Suppression" w:value="HVO CON - Fire Technician, Mobile Vehicle Suppression"/>
                  <w:listItem w:displayText="HVO CON - Fire Technician, Portables" w:value="HVO CON - Fire Technician, Portables"/>
                  <w:listItem w:displayText="HVO CON - Fire Technician, Sprinkler Fitter" w:value="HVO CON - Fire Technician, Sprinkler Fitter"/>
                  <w:listItem w:displayText="HVO CON - Fire Watcher" w:value="HVO CON - Fire Watcher"/>
                  <w:listItem w:displayText="HVO CON - Gas Fitter" w:value="HVO CON - Gas Fitter"/>
                  <w:listItem w:displayText="HVO CON - Geologist" w:value="HVO CON - Geologist"/>
                  <w:listItem w:displayText="HVO CON - Glazier" w:value="HVO CON - Glazier"/>
                  <w:listItem w:displayText="HVO CON - Hazardous Area Electrician" w:value="HVO CON - Hazardous Area Electrician"/>
                  <w:listItem w:displayText="HVO CON - Heights Safety Inspector" w:value="HVO CON - Heights Safety Inspector"/>
                  <w:listItem w:displayText="HVO CON - High Voltage Linesperson" w:value="HVO CON - High Voltage Linesperson"/>
                  <w:listItem w:displayText="HVO CON - High Voltage Electrician" w:value="HVO CON - High Voltage Electrician"/>
                  <w:listItem w:displayText="HVO CON - Hose Technician" w:value="HVO CON - Hose Technician"/>
                  <w:listItem w:displayText="HVO CON - Industrial Tiler" w:value="HVO CON - Industrial Tiler"/>
                  <w:listItem w:displayText="HVO CON - Instrument Technician" w:value="HVO CON - Instrument Technician"/>
                  <w:listItem w:displayText="HVO CON - Labourer, Non-technical" w:value="HVO CON - Labourer, Non-technical"/>
                  <w:listItem w:displayText="HVO CON - Lifting Equipment Inspector" w:value="HVO CON - Lifting Equipment Inspector"/>
                  <w:listItem w:displayText="HVO CON - Locksmith" w:value="HVO CON - Locksmith"/>
                  <w:listItem w:displayText="HVO CON - Low Voltage Electrician" w:value="HVO CON - Low Voltage Electrician"/>
                  <w:listItem w:displayText="HVO CON - Mechanical Apprentice" w:value="HVO CON - Mechanical Apprentice"/>
                  <w:listItem w:displayText="HVO CON - Mechanical Tradesperson, Motor Vehicle" w:value="HVO CON - Mechanical Tradesperson, Motor Vehicle"/>
                  <w:listItem w:displayText="HVO CON - Mechanical Engineer - Non-Statutory" w:value="HVO CON - Mechanical Engineer - Non-Statutory"/>
                  <w:listItem w:displayText="HVO CON - Mechanical Engineer - Officer" w:value="HVO CON - Mechanical Engineer - Officer"/>
                  <w:listItem w:displayText="HVO CON - Mechanical Engineer - Statutory" w:value="HVO CON - Mechanical Engineer - Statutory"/>
                  <w:listItem w:displayText="HVO CON - Mechanical Technician" w:value="HVO CON - Mechanical Technician"/>
                  <w:listItem w:displayText="HVO CON - Mechanical Trade - Fabrication (Boilermaker)" w:value="HVO CON - Mechanical Trade - Fabrication (Boilermaker)"/>
                  <w:listItem w:displayText="HVO CON - Mechanical Technician - Fluid Power CHPP" w:value="HVO CON - Mechanical Technician - Fluid Power CHPP"/>
                  <w:listItem w:displayText="HVO CON - Mechanical Tradesperson Field/Heavy" w:value="HVO CON - Mechanical Tradesperson Field/Heavy"/>
                  <w:listItem w:displayText="HVO CON - Mechanical Tradesperson, Field/Heavy - Upskill" w:value="HVO CON - Mechanical Tradesperson, Field/Heavy - Upskill"/>
                  <w:listItem w:displayText="HVO CON - Mechanical Tradesperson, Fixed Plant (CHPP)" w:value="HVO CON - Mechanical Tradesperson, Fixed Plant (CHPP)"/>
                  <w:listItem w:displayText="HVO CON - Mechanical Tradesperson, Infrastructure " w:value="HVO CON - Mechanical Tradesperson, Infrastructure "/>
                  <w:listItem w:displayText="HVO CON - Mechanical Trade, Line Borer" w:value="HVO CON - Mechanical Trade, Line Borer"/>
                  <w:listItem w:displayText="HVO CON - Mechanical Tradesperson, Mobile - Upskill" w:value="HVO CON - Mechanical Tradesperson, Mobile - Upskill"/>
                  <w:listItem w:displayText="HVO CON - Mechanical Tradesperson, Specialist" w:value="HVO CON - Mechanical Tradesperson, Specialist"/>
                  <w:listItem w:displayText="HVO CON - Mining Supervisor (OCE)" w:value="HVO CON - Mining Supervisor (OCE)"/>
                  <w:listItem w:displayText="HVO CON - MMU/MPU Operator - Bulk Explosives" w:value="HVO CON - MMU/MPU Operator - Bulk Explosives"/>
                  <w:listItem w:displayText="HVO CON - Non-Slew Crane Operator(Franna)" w:value="HVO CON - Non-Slew Crane Operator(Franna)"/>
                  <w:listItem w:displayText="HVO CON - Operational Techology Technician" w:value="HVO CON - Operational Techology Technician"/>
                  <w:listItem w:displayText="HVO CON - Operational Technology Engineer" w:value="HVO CON - Operational Technology Engineer"/>
                  <w:listItem w:displayText="HVO CON - Painter" w:value="HVO CON - Painter"/>
                  <w:listItem w:displayText="HVO CON - Plumber" w:value="HVO CON - Plumber"/>
                  <w:listItem w:displayText="HVO CON - Poly Pipe Welder" w:value="HVO CON - Poly Pipe Welder"/>
                  <w:listItem w:displayText="HVO CON - Pressure Vessel Certifier" w:value="HVO CON - Pressure Vessel Certifier"/>
                  <w:listItem w:displayText="HVO CON - Pressure Vessel Inspector" w:value="HVO CON - Pressure Vessel Inspector"/>
                  <w:listItem w:displayText="HVO CON - Qualified Tyre Fitter" w:value="HVO CON - Qualified Tyre Fitter"/>
                  <w:listItem w:displayText="HVO CON - Radio Technician" w:value="HVO CON - Radio Technician"/>
                  <w:listItem w:displayText="HVO CON - Rail Infrastructure Worker" w:value="HVO CON - Rail Infrastructure Worker"/>
                  <w:listItem w:displayText="HVO CON - Rigger, Basic" w:value="HVO CON - Rigger, Basic"/>
                  <w:listItem w:displayText="HVO CON - Rigger, Intermediate" w:value="HVO CON - Rigger, Intermediate"/>
                  <w:listItem w:displayText="HVO CON - Rigger, Advanced" w:value="HVO CON - Rigger, Advanced"/>
                  <w:listItem w:displayText="HVO CON - Rope Access Worker" w:value="HVO CON - Rope Access Worker"/>
                  <w:listItem w:displayText="HVO CON - Scaffolder Basic" w:value="HVO CON - Scaffolder Basic"/>
                  <w:listItem w:displayText="HVO CON - Scaffolder Intermediate" w:value="HVO CON - Scaffolder Intermediate"/>
                  <w:listItem w:displayText="HVO CON - Scaffolder Advanced" w:value="HVO CON - Scaffolder Advanced"/>
                  <w:listItem w:displayText="HVO CON - Security Officer" w:value="HVO CON - Security Officer"/>
                  <w:listItem w:displayText="HVO CON - Roof/Sheet Metal, Worker" w:value="HVO CON - Roof/Sheet Metal, Worker"/>
                  <w:listItem w:displayText="HVO CON - Shotfirer" w:value="HVO CON - Shotfirer"/>
                  <w:listItem w:displayText="HVO CON - Shotfirers Assistant(Benchhand)" w:value="HVO CON - Shotfirers Assistant(Benchhand)"/>
                  <w:listItem w:displayText="HVO CON - Slew Crane Operator to 60t" w:value="HVO CON - Slew Crane Operator to 60t"/>
                  <w:listItem w:displayText="HVO CON - Slew Crane Operator to &lt;100t" w:value="HVO CON - Slew Crane Operator to &lt;100t"/>
                  <w:listItem w:displayText="HVO CON - Slew Crane Operator to &gt;100t" w:value="HVO CON - Slew Crane Operator to &gt;100t"/>
                  <w:listItem w:displayText="HVO CON - Stat Electrical Engineer" w:value="HVO CON - Stat Electrical Engineer"/>
                  <w:listItem w:displayText="HVO CON - Stemming Truck Operator" w:value="HVO CON - Stemming Truck Operator"/>
                  <w:listItem w:displayText="HVO CON - Structural Engineer" w:value="HVO CON - Structural Engineer"/>
                  <w:listItem w:displayText="HVO CON - Supervisor" w:value="HVO CON - Supervisor"/>
                  <w:listItem w:displayText="HVO CON - Surveyor" w:value="HVO CON - Surveyor"/>
                  <w:listItem w:displayText="HVO CON - Surveyor Assistant" w:value="HVO CON - Surveyor Assistant"/>
                  <w:listItem w:displayText="HVO CON - Trades Assistant" w:value="HVO CON - Trades Assistant"/>
                  <w:listItem w:displayText="HVO CON - Traffic Controller" w:value="HVO CON - Traffic Controller"/>
                  <w:listItem w:displayText="HVO CON - Technician, Drug &amp; Alcohol Tester" w:value="HVO CON - Technician, Drug &amp; Alcohol Tester"/>
                  <w:listItem w:displayText="HVO CON - Technician - NDT (Condition Monitoring)" w:value="HVO CON - Technician - NDT (Condition Monitoring)"/>
                  <w:listItem w:displayText="HVO CON - Telecommunications/Data Cabler" w:value="HVO CON - Telecommunications/Data Cabler"/>
                  <w:listItem w:displayText="HVO CON - Tradesperson, Specialist" w:value="HVO CON - Tradesperson, Specialist"/>
                  <w:listItem w:displayText="HVO CON - Tyre Fitter (Trainee)" w:value="HVO CON - Tyre Fitter (Trainee)"/>
                  <w:listItem w:displayText="HVO CON - Vegetation Control(Weed &amp; Seeds)" w:value="HVO CON - Vegetation Control(Weed &amp; Seeds)"/>
                  <w:listItem w:displayText="HVO CON - Yardman (AECI)" w:value="HVO CON - Yardman (AECI)"/>
                  <w:listItem w:displayText="HVO CON - Vermin Control" w:value="HVO CON - Vermin Control"/>
                </w:dropDownList>
              </w:sdtPr>
              <w:sdtEndPr/>
              <w:sdtContent>
                <w:r w:rsidR="001F43A9" w:rsidRPr="004F0802">
                  <w:rPr>
                    <w:rStyle w:val="PlaceholderText"/>
                    <w:sz w:val="14"/>
                    <w:szCs w:val="14"/>
                  </w:rPr>
                  <w:t>Choose an item.</w:t>
                </w:r>
              </w:sdtContent>
            </w:sdt>
          </w:p>
        </w:tc>
      </w:tr>
      <w:tr w:rsidR="00780DC0" w:rsidRPr="005B098A" w14:paraId="23A06B59" w14:textId="77777777" w:rsidTr="004F0802">
        <w:trPr>
          <w:trHeight w:val="416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52763F4E" w14:textId="422EF72B" w:rsidR="00780DC0" w:rsidRPr="005B098A" w:rsidRDefault="005700D1" w:rsidP="005700D1">
            <w:pPr>
              <w:pStyle w:val="BodyText"/>
              <w:rPr>
                <w:sz w:val="18"/>
                <w:szCs w:val="18"/>
              </w:rPr>
            </w:pPr>
            <w:r w:rsidRPr="005700D1">
              <w:rPr>
                <w:b/>
                <w:color w:val="FFFFFF" w:themeColor="background1"/>
                <w:sz w:val="22"/>
                <w:szCs w:val="22"/>
              </w:rPr>
              <w:t xml:space="preserve">Additional </w:t>
            </w:r>
            <w:r w:rsidR="003E50AE">
              <w:rPr>
                <w:b/>
                <w:color w:val="FFFFFF" w:themeColor="background1"/>
                <w:sz w:val="22"/>
                <w:szCs w:val="22"/>
              </w:rPr>
              <w:t>onsite skill r</w:t>
            </w:r>
            <w:r w:rsidR="002A1732">
              <w:rPr>
                <w:b/>
                <w:color w:val="FFFFFF" w:themeColor="background1"/>
                <w:sz w:val="22"/>
                <w:szCs w:val="22"/>
              </w:rPr>
              <w:t>equirements</w:t>
            </w:r>
            <w:r w:rsidR="00D52841">
              <w:rPr>
                <w:b/>
                <w:color w:val="FFFFFF" w:themeColor="background1"/>
                <w:sz w:val="22"/>
                <w:szCs w:val="22"/>
              </w:rPr>
              <w:t>. E.g. Working at Heights</w:t>
            </w:r>
          </w:p>
        </w:tc>
        <w:tc>
          <w:tcPr>
            <w:tcW w:w="1214" w:type="dxa"/>
            <w:tcBorders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14:paraId="1D676BD4" w14:textId="5823DCC3" w:rsidR="00780DC0" w:rsidRPr="005B098A" w:rsidRDefault="004E17F3" w:rsidP="006641CE">
            <w:pPr>
              <w:pStyle w:val="BodyText"/>
              <w:jc w:val="center"/>
              <w:rPr>
                <w:sz w:val="18"/>
                <w:szCs w:val="18"/>
              </w:rPr>
            </w:pPr>
            <w:r w:rsidRPr="004F0802">
              <w:rPr>
                <w:b/>
                <w:color w:val="FFFFFF" w:themeColor="background1"/>
                <w:sz w:val="16"/>
                <w:szCs w:val="16"/>
              </w:rPr>
              <w:t>Approved</w:t>
            </w:r>
          </w:p>
        </w:tc>
      </w:tr>
      <w:tr w:rsidR="00780DC0" w:rsidRPr="005B098A" w14:paraId="6CC8DD06" w14:textId="77777777" w:rsidTr="004F0802">
        <w:trPr>
          <w:trHeight w:val="416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vAlign w:val="center"/>
          </w:tcPr>
          <w:p w14:paraId="39EFF6DA" w14:textId="78BF33EC" w:rsidR="00780DC0" w:rsidRPr="004F0802" w:rsidRDefault="00442907" w:rsidP="004F0802">
            <w:pPr>
              <w:pStyle w:val="BodyText"/>
              <w:spacing w:before="0"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ditional Task requirments to be completed under the selected Job Title"/>
                <w:tag w:val="Additional Task requirments to be completed under the selected Job Title"/>
                <w:id w:val="1142698632"/>
                <w:placeholder>
                  <w:docPart w:val="FBC635E78E41498AAFF4719C284EF529"/>
                </w:placeholder>
                <w:showingPlcHdr/>
                <w:dropDownList>
                  <w:listItem w:value="Choose an Item."/>
                  <w:listItem w:displayText="HVO Skill - Asphalt Paver" w:value="HVO Skill - Asphalt Paver"/>
                  <w:listItem w:displayText="HVO Skill - Backhoe" w:value="HVO Skill - Backhoe"/>
                  <w:listItem w:displayText="HVO Skill - Blast Hole Driller" w:value="HVO Skill - Blast Hole Driller"/>
                  <w:listItem w:displayText="HVO Skill - Chainsaw" w:value="HVO Skill - Chainsaw"/>
                  <w:listItem w:displayText="HVO Skill - Compactor" w:value="HVO Skill - Compactor"/>
                  <w:listItem w:displayText="HVO Skill - Crusher(Road Material)" w:value="HVO Skill - Crusher(Road Material)"/>
                  <w:listItem w:displayText="HVO Skill - Dozer" w:value="HVO Skill - Dozer"/>
                  <w:listItem w:displayText="HVO Skill - Driller Exploration" w:value="HVO Skill - Driller Exploration"/>
                  <w:listItem w:displayText="HVO Skill - Elevated Work Platform Operator(Boom Type)" w:value="HVO Skill - Elevated Work Platform Operator(Boom Type)"/>
                  <w:listItem w:displayText="HVO Skill - Enter and Work in Confined Spaces" w:value="HVO Skill - Enter and Work in Confined Spaces"/>
                  <w:listItem w:displayText="HVO Skill - Issue or Hold Confined Space Permit" w:value="HVO Skill - Issue or Hold Confined Space Permit"/>
                  <w:listItem w:displayText="HVO Skill - EWP Ultra Boom &gt;80m" w:value="HVO Skill - EWP Ultra Boom &gt;80m"/>
                  <w:listItem w:displayText="HVO Skill - Excavator &lt;50t" w:value="HVO Skill - Excavator &lt;50t"/>
                  <w:listItem w:displayText="HVO Skill - Forklift" w:value="HVO Skill - Forklift"/>
                  <w:listItem w:displayText="HVO Skill - Front End Loader" w:value="HVO Skill - Front End Loader"/>
                  <w:listItem w:displayText="HVO Skill - Grader" w:value="HVO Skill - Grader"/>
                  <w:listItem w:displayText="HVO Skill - Haul Truck" w:value="HVO Skill - Haul Truck"/>
                  <w:listItem w:displayText="HVO Skill - Haul Truck Trainee" w:value="HVO Skill - Haul Truck Trainee"/>
                  <w:listItem w:displayText="HVO Skill - Operator Tyre Handling Forklift" w:value="HVO Skill - Operator Tyre Handling Forklift"/>
                  <w:listItem w:displayText="HVO Skill - Overhead/Gantry Crane Operator" w:value="HVO Skill - Overhead/Gantry Crane Operator"/>
                  <w:listItem w:displayText="HVO Skill - Roller" w:value="HVO Skill - Roller"/>
                  <w:listItem w:displayText="HVO Skill - Scissor Lift Operator" w:value="HVO Skill - Scissor Lift Operator"/>
                  <w:listItem w:displayText="HVO Skill - Scraper" w:value="HVO Skill - Scraper"/>
                  <w:listItem w:displayText="HVO Skill - Skid Steer" w:value="HVO Skill - Skid Steer"/>
                  <w:listItem w:displayText="HVO Skill - Stockpile Dozer" w:value="HVO Skill - Stockpile Dozer"/>
                  <w:listItem w:displayText="HVO Skill - Telescopic Handler" w:value="HVO Skill - Telescopic Handler"/>
                  <w:listItem w:displayText="HVO Skill - Tip Truck" w:value="HVO Skill - Tip Truck"/>
                  <w:listItem w:displayText="HVO Skill - Tractor" w:value="HVO Skill - Tractor"/>
                  <w:listItem w:displayText="HVO Skill - Truck Articulated" w:value="HVO Skill - Truck Articulated"/>
                  <w:listItem w:displayText="HVO Skill - Underborer" w:value="HVO Skill - Underborer"/>
                  <w:listItem w:displayText="HVO Skill - Vacuum Truck" w:value="HVO Skill - Vacuum Truck"/>
                  <w:listItem w:displayText="HVO Skill - Vehicle Loading Crane(Under 10t)" w:value="HVO Skill - Vehicle Loading Crane(Under 10t)"/>
                  <w:listItem w:displayText="HVO Skill - Vehicle Loading Crane (over 10t)" w:value="HVO Skill - Vehicle Loading Crane (over 10t)"/>
                  <w:listItem w:displayText="HVO Skill - Water Truck" w:value="HVO Skill - Water Truck"/>
                  <w:listItem w:displayText="HVO Skill - Water Truck Articulated" w:value="HVO Skill - Water Truck Articulated"/>
                  <w:listItem w:displayText="HVO Skill - Workplace Trainer/Assessor" w:value="HVO Skill - Workplace Trainer/Assessor"/>
                  <w:listItem w:displayText="HVO Skill - Working Safely at Heights" w:value="HVO Skill - Working Safely at Heights"/>
                  <w:listItem w:displayText="HVO Skill - Water Jetting Class A 800-5600 Bar L/Min" w:value="HVO Skill - Water Jetting Class A 800-5600 Bar L/Min"/>
                  <w:listItem w:displayText="HVO Skill - Water Jetting Class B Over 5600 Bar L/Min" w:value="HVO Skill - Water Jetting Class B Over 5600 Bar L/Min"/>
                </w:dropDownList>
              </w:sdtPr>
              <w:sdtEndPr/>
              <w:sdtContent>
                <w:r w:rsidR="008A59C3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45DDE5E2" w14:textId="14E6E66F" w:rsidR="00780DC0" w:rsidRPr="004F0802" w:rsidRDefault="00780DC0" w:rsidP="004F0802">
            <w:pPr>
              <w:pStyle w:val="BodyText"/>
              <w:spacing w:before="0" w:after="0"/>
              <w:jc w:val="center"/>
              <w:rPr>
                <w:sz w:val="16"/>
                <w:szCs w:val="16"/>
              </w:rPr>
            </w:pPr>
            <w:r w:rsidRPr="004F0802">
              <w:rPr>
                <w:sz w:val="16"/>
                <w:szCs w:val="16"/>
              </w:rPr>
              <w:t xml:space="preserve"> Yes  </w:t>
            </w:r>
            <w:r w:rsidRPr="004F0802">
              <w:rPr>
                <w:sz w:val="16"/>
                <w:szCs w:val="16"/>
              </w:rPr>
              <w:t> No</w:t>
            </w:r>
          </w:p>
        </w:tc>
      </w:tr>
      <w:tr w:rsidR="00780DC0" w:rsidRPr="005B098A" w14:paraId="15AF219A" w14:textId="77777777" w:rsidTr="004F0802">
        <w:trPr>
          <w:trHeight w:val="416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vAlign w:val="center"/>
          </w:tcPr>
          <w:p w14:paraId="59971C6D" w14:textId="663881F4" w:rsidR="00780DC0" w:rsidRPr="004F0802" w:rsidRDefault="00442907" w:rsidP="004F0802">
            <w:pPr>
              <w:pStyle w:val="BodyText"/>
              <w:spacing w:before="0"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ditional Task requirments to be completed under the selected Job Title"/>
                <w:tag w:val="Additional Task requirments to be completed under the selected Job Title"/>
                <w:id w:val="-764918145"/>
                <w:placeholder>
                  <w:docPart w:val="E8898F30545D444799389AD87F5F72A8"/>
                </w:placeholder>
                <w:showingPlcHdr/>
                <w:dropDownList>
                  <w:listItem w:value="Choose an Item."/>
                  <w:listItem w:displayText="HVO Skill - Asphalt Paver" w:value="HVO Skill - Asphalt Paver"/>
                  <w:listItem w:displayText="HVO Skill - Backhoe" w:value="HVO Skill - Backhoe"/>
                  <w:listItem w:displayText="HVO Skill - Blast Hole Driller" w:value="HVO Skill - Blast Hole Driller"/>
                  <w:listItem w:displayText="HVO Skill - Chainsaw" w:value="HVO Skill - Chainsaw"/>
                  <w:listItem w:displayText="HVO Skill - Compactor" w:value="HVO Skill - Compactor"/>
                  <w:listItem w:displayText="HVO Skill - Crusher(Road Material)" w:value="HVO Skill - Crusher(Road Material)"/>
                  <w:listItem w:displayText="HVO Skill - Dozer" w:value="HVO Skill - Dozer"/>
                  <w:listItem w:displayText="HVO Skill - Driller Exploration" w:value="HVO Skill - Driller Exploration"/>
                  <w:listItem w:displayText="HVO Skill - Elevated Work Platform Operator(Boom Type)" w:value="HVO Skill - Elevated Work Platform Operator(Boom Type)"/>
                  <w:listItem w:displayText="HVO Skill - Enter and Work in Confined Spaces" w:value="HVO Skill - Enter and Work in Confined Spaces"/>
                  <w:listItem w:displayText="HVO Skill - Issue or Hold Confined Space Permit" w:value="HVO Skill - Issue or Hold Confined Space Permit"/>
                  <w:listItem w:displayText="HVO Skill - EWP Ultra Boom &gt;80m" w:value="HVO Skill - EWP Ultra Boom &gt;80m"/>
                  <w:listItem w:displayText="HVO Skill - Excavator &lt;50t" w:value="HVO Skill - Excavator &lt;50t"/>
                  <w:listItem w:displayText="HVO Skill - Forklift" w:value="HVO Skill - Forklift"/>
                  <w:listItem w:displayText="HVO Skill - Front End Loader" w:value="HVO Skill - Front End Loader"/>
                  <w:listItem w:displayText="HVO Skill - Grader" w:value="HVO Skill - Grader"/>
                  <w:listItem w:displayText="HVO Skill - Haul Truck" w:value="HVO Skill - Haul Truck"/>
                  <w:listItem w:displayText="HVO Skill - Haul Truck Trainee" w:value="HVO Skill - Haul Truck Trainee"/>
                  <w:listItem w:displayText="HVO Skill - Operator Tyre Handling Forklift" w:value="HVO Skill - Operator Tyre Handling Forklift"/>
                  <w:listItem w:displayText="HVO Skill - Overhead/Gantry Crane Operator" w:value="HVO Skill - Overhead/Gantry Crane Operator"/>
                  <w:listItem w:displayText="HVO Skill - Roller" w:value="HVO Skill - Roller"/>
                  <w:listItem w:displayText="HVO Skill - Scissor Lift Operator" w:value="HVO Skill - Scissor Lift Operator"/>
                  <w:listItem w:displayText="HVO Skill - Scraper" w:value="HVO Skill - Scraper"/>
                  <w:listItem w:displayText="HVO Skill - Skid Steer" w:value="HVO Skill - Skid Steer"/>
                  <w:listItem w:displayText="HVO Skill - Stockpile Dozer" w:value="HVO Skill - Stockpile Dozer"/>
                  <w:listItem w:displayText="HVO Skill - Telescopic Handler" w:value="HVO Skill - Telescopic Handler"/>
                  <w:listItem w:displayText="HVO Skill - Tip Truck" w:value="HVO Skill - Tip Truck"/>
                  <w:listItem w:displayText="HVO Skill - Tractor" w:value="HVO Skill - Tractor"/>
                  <w:listItem w:displayText="HVO Skill - Truck Articulated" w:value="HVO Skill - Truck Articulated"/>
                  <w:listItem w:displayText="HVO Skill - Underborer" w:value="HVO Skill - Underborer"/>
                  <w:listItem w:displayText="HVO Skill - Vacuum Truck" w:value="HVO Skill - Vacuum Truck"/>
                  <w:listItem w:displayText="HVO Skill - Vehicle Loading Crane(Under 10t)" w:value="HVO Skill - Vehicle Loading Crane(Under 10t)"/>
                  <w:listItem w:displayText="HVO Skill - Vehicle Loading Crane (over 10t)" w:value="HVO Skill - Vehicle Loading Crane (over 10t)"/>
                  <w:listItem w:displayText="HVO Skill - Water Truck" w:value="HVO Skill - Water Truck"/>
                  <w:listItem w:displayText="HVO Skill - Water Truck Articulated" w:value="HVO Skill - Water Truck Articulated"/>
                  <w:listItem w:displayText="HVO Skill - Workplace Trainer/Assessor" w:value="HVO Skill - Workplace Trainer/Assessor"/>
                  <w:listItem w:displayText="HVO Skill - Working Safely at Heights" w:value="HVO Skill - Working Safely at Heights"/>
                  <w:listItem w:displayText="HVO Skill - Water Jetting Class A 800-5600 Bar L/Min" w:value="HVO Skill - Water Jetting Class A 800-5600 Bar L/Min"/>
                  <w:listItem w:displayText="HVO Skill - Water Jetting Class B Over 5600 Bar L/Min" w:value="HVO Skill - Water Jetting Class B Over 5600 Bar L/Min"/>
                </w:dropDownList>
              </w:sdtPr>
              <w:sdtEndPr/>
              <w:sdtContent>
                <w:r w:rsidR="008A59C3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152A5FEF" w14:textId="7922E260" w:rsidR="00780DC0" w:rsidRPr="004F0802" w:rsidRDefault="00780DC0" w:rsidP="004F0802">
            <w:pPr>
              <w:pStyle w:val="BodyText"/>
              <w:spacing w:before="0" w:after="0"/>
              <w:jc w:val="center"/>
              <w:rPr>
                <w:sz w:val="16"/>
                <w:szCs w:val="16"/>
              </w:rPr>
            </w:pPr>
            <w:r w:rsidRPr="004F0802">
              <w:rPr>
                <w:sz w:val="16"/>
                <w:szCs w:val="16"/>
              </w:rPr>
              <w:t xml:space="preserve"> Yes  </w:t>
            </w:r>
            <w:r w:rsidRPr="004F0802">
              <w:rPr>
                <w:sz w:val="16"/>
                <w:szCs w:val="16"/>
              </w:rPr>
              <w:t> No</w:t>
            </w:r>
          </w:p>
        </w:tc>
      </w:tr>
      <w:tr w:rsidR="00780DC0" w:rsidRPr="005B098A" w14:paraId="08185BAE" w14:textId="77777777" w:rsidTr="004F0802">
        <w:trPr>
          <w:trHeight w:val="416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vAlign w:val="center"/>
          </w:tcPr>
          <w:p w14:paraId="1D49C417" w14:textId="17210650" w:rsidR="00780DC0" w:rsidRPr="004F0802" w:rsidRDefault="00442907" w:rsidP="004F0802">
            <w:pPr>
              <w:pStyle w:val="BodyText"/>
              <w:spacing w:before="0"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ditional Task requirments to be completed under the selected Job Title"/>
                <w:tag w:val="Additional Task requirments to be completed under the selected Job Title"/>
                <w:id w:val="329101391"/>
                <w:placeholder>
                  <w:docPart w:val="0B009C8723CF463DADCFA2F74698A29B"/>
                </w:placeholder>
                <w:showingPlcHdr/>
                <w:dropDownList>
                  <w:listItem w:value="Choose an Item."/>
                  <w:listItem w:displayText="HVO Skill - Asphalt Paver" w:value="HVO Skill - Asphalt Paver"/>
                  <w:listItem w:displayText="HVO Skill - Backhoe" w:value="HVO Skill - Backhoe"/>
                  <w:listItem w:displayText="HVO Skill - Blast Hole Driller" w:value="HVO Skill - Blast Hole Driller"/>
                  <w:listItem w:displayText="HVO Skill - Chainsaw" w:value="HVO Skill - Chainsaw"/>
                  <w:listItem w:displayText="HVO Skill - Compactor" w:value="HVO Skill - Compactor"/>
                  <w:listItem w:displayText="HVO Skill - Crusher(Road Material)" w:value="HVO Skill - Crusher(Road Material)"/>
                  <w:listItem w:displayText="HVO Skill - Dozer" w:value="HVO Skill - Dozer"/>
                  <w:listItem w:displayText="HVO Skill - Driller Exploration" w:value="HVO Skill - Driller Exploration"/>
                  <w:listItem w:displayText="HVO Skill - Elevated Work Platform Operator(Boom Type)" w:value="HVO Skill - Elevated Work Platform Operator(Boom Type)"/>
                  <w:listItem w:displayText="HVO Skill - Enter and Work in Confined Spaces" w:value="HVO Skill - Enter and Work in Confined Spaces"/>
                  <w:listItem w:displayText="HVO Skill - Issue or Hold Confined Space Permit" w:value="HVO Skill - Issue or Hold Confined Space Permit"/>
                  <w:listItem w:displayText="HVO Skill - EWP Ultra Boom &gt;80m" w:value="HVO Skill - EWP Ultra Boom &gt;80m"/>
                  <w:listItem w:displayText="HVO Skill - Excavator &lt;50t" w:value="HVO Skill - Excavator &lt;50t"/>
                  <w:listItem w:displayText="HVO Skill - Forklift" w:value="HVO Skill - Forklift"/>
                  <w:listItem w:displayText="HVO Skill - Front End Loader" w:value="HVO Skill - Front End Loader"/>
                  <w:listItem w:displayText="HVO Skill - Grader" w:value="HVO Skill - Grader"/>
                  <w:listItem w:displayText="HVO Skill - Haul Truck" w:value="HVO Skill - Haul Truck"/>
                  <w:listItem w:displayText="HVO Skill - Haul Truck Trainee" w:value="HVO Skill - Haul Truck Trainee"/>
                  <w:listItem w:displayText="HVO Skill - Operator Tyre Handling Forklift" w:value="HVO Skill - Operator Tyre Handling Forklift"/>
                  <w:listItem w:displayText="HVO Skill - Overhead/Gantry Crane Operator" w:value="HVO Skill - Overhead/Gantry Crane Operator"/>
                  <w:listItem w:displayText="HVO Skill - Roller" w:value="HVO Skill - Roller"/>
                  <w:listItem w:displayText="HVO Skill - Scissor Lift Operator" w:value="HVO Skill - Scissor Lift Operator"/>
                  <w:listItem w:displayText="HVO Skill - Scraper" w:value="HVO Skill - Scraper"/>
                  <w:listItem w:displayText="HVO Skill - Skid Steer" w:value="HVO Skill - Skid Steer"/>
                  <w:listItem w:displayText="HVO Skill - Stockpile Dozer" w:value="HVO Skill - Stockpile Dozer"/>
                  <w:listItem w:displayText="HVO Skill - Telescopic Handler" w:value="HVO Skill - Telescopic Handler"/>
                  <w:listItem w:displayText="HVO Skill - Tip Truck" w:value="HVO Skill - Tip Truck"/>
                  <w:listItem w:displayText="HVO Skill - Tractor" w:value="HVO Skill - Tractor"/>
                  <w:listItem w:displayText="HVO Skill - Truck Articulated" w:value="HVO Skill - Truck Articulated"/>
                  <w:listItem w:displayText="HVO Skill - Underborer" w:value="HVO Skill - Underborer"/>
                  <w:listItem w:displayText="HVO Skill - Vacuum Truck" w:value="HVO Skill - Vacuum Truck"/>
                  <w:listItem w:displayText="HVO Skill - Vehicle Loading Crane(Under 10t)" w:value="HVO Skill - Vehicle Loading Crane(Under 10t)"/>
                  <w:listItem w:displayText="HVO Skill - Vehicle Loading Crane (over 10t)" w:value="HVO Skill - Vehicle Loading Crane (over 10t)"/>
                  <w:listItem w:displayText="HVO Skill - Water Truck" w:value="HVO Skill - Water Truck"/>
                  <w:listItem w:displayText="HVO Skill - Water Truck Articulated" w:value="HVO Skill - Water Truck Articulated"/>
                  <w:listItem w:displayText="HVO Skill - Workplace Trainer/Assessor" w:value="HVO Skill - Workplace Trainer/Assessor"/>
                  <w:listItem w:displayText="HVO Skill - Working Safely at Heights" w:value="HVO Skill - Working Safely at Heights"/>
                  <w:listItem w:displayText="HVO Skill - Water Jetting Class A 800-5600 Bar L/Min" w:value="HVO Skill - Water Jetting Class A 800-5600 Bar L/Min"/>
                  <w:listItem w:displayText="HVO Skill - Water Jetting Class B Over 5600 Bar L/Min" w:value="HVO Skill - Water Jetting Class B Over 5600 Bar L/Min"/>
                </w:dropDownList>
              </w:sdtPr>
              <w:sdtEndPr/>
              <w:sdtContent>
                <w:r w:rsidR="008A59C3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31F466CC" w14:textId="4A53639A" w:rsidR="00780DC0" w:rsidRPr="004F0802" w:rsidRDefault="00780DC0" w:rsidP="004F0802">
            <w:pPr>
              <w:pStyle w:val="BodyText"/>
              <w:spacing w:before="0" w:after="0"/>
              <w:jc w:val="center"/>
              <w:rPr>
                <w:sz w:val="16"/>
                <w:szCs w:val="16"/>
              </w:rPr>
            </w:pPr>
            <w:r w:rsidRPr="004F0802">
              <w:rPr>
                <w:sz w:val="16"/>
                <w:szCs w:val="16"/>
              </w:rPr>
              <w:t xml:space="preserve"> Yes  </w:t>
            </w:r>
            <w:r w:rsidRPr="004F0802">
              <w:rPr>
                <w:sz w:val="16"/>
                <w:szCs w:val="16"/>
              </w:rPr>
              <w:t> No</w:t>
            </w:r>
          </w:p>
        </w:tc>
      </w:tr>
      <w:tr w:rsidR="00780DC0" w:rsidRPr="005B098A" w14:paraId="14AE5F5A" w14:textId="77777777" w:rsidTr="004F0802">
        <w:trPr>
          <w:trHeight w:val="409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vAlign w:val="center"/>
          </w:tcPr>
          <w:p w14:paraId="1336E1D5" w14:textId="5A96F840" w:rsidR="00780DC0" w:rsidRPr="004F0802" w:rsidRDefault="00442907" w:rsidP="004F0802">
            <w:pPr>
              <w:pStyle w:val="BodyText"/>
              <w:spacing w:before="0"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ditional Task requirments to be completed under the selected Job Title"/>
                <w:tag w:val="Additional Task requirments to be completed under the selected Job Title"/>
                <w:id w:val="2017491323"/>
                <w:placeholder>
                  <w:docPart w:val="F0357FF5DD64408C9803A7E6D3445B3A"/>
                </w:placeholder>
                <w:showingPlcHdr/>
                <w:dropDownList>
                  <w:listItem w:value="Choose an Item."/>
                  <w:listItem w:displayText="HVO Skill - Asphalt Paver" w:value="HVO Skill - Asphalt Paver"/>
                  <w:listItem w:displayText="HVO Skill - Backhoe" w:value="HVO Skill - Backhoe"/>
                  <w:listItem w:displayText="HVO Skill - Blast Hole Driller" w:value="HVO Skill - Blast Hole Driller"/>
                  <w:listItem w:displayText="HVO Skill - Chainsaw" w:value="HVO Skill - Chainsaw"/>
                  <w:listItem w:displayText="HVO Skill - Compactor" w:value="HVO Skill - Compactor"/>
                  <w:listItem w:displayText="HVO Skill - Crusher(Road Material)" w:value="HVO Skill - Crusher(Road Material)"/>
                  <w:listItem w:displayText="HVO Skill - Dozer" w:value="HVO Skill - Dozer"/>
                  <w:listItem w:displayText="HVO Skill - Driller Exploration" w:value="HVO Skill - Driller Exploration"/>
                  <w:listItem w:displayText="HVO Skill - Elevated Work Platform Operator(Boom Type)" w:value="HVO Skill - Elevated Work Platform Operator(Boom Type)"/>
                  <w:listItem w:displayText="HVO Skill - Enter and Work in Confined Spaces" w:value="HVO Skill - Enter and Work in Confined Spaces"/>
                  <w:listItem w:displayText="HVO Skill - Issue or Hold Confined Space Permit" w:value="HVO Skill - Issue or Hold Confined Space Permit"/>
                  <w:listItem w:displayText="HVO Skill - EWP Ultra Boom &gt;80m" w:value="HVO Skill - EWP Ultra Boom &gt;80m"/>
                  <w:listItem w:displayText="HVO Skill - Excavator &lt;50t" w:value="HVO Skill - Excavator &lt;50t"/>
                  <w:listItem w:displayText="HVO Skill - Forklift" w:value="HVO Skill - Forklift"/>
                  <w:listItem w:displayText="HVO Skill - Front End Loader" w:value="HVO Skill - Front End Loader"/>
                  <w:listItem w:displayText="HVO Skill - Grader" w:value="HVO Skill - Grader"/>
                  <w:listItem w:displayText="HVO Skill - Haul Truck" w:value="HVO Skill - Haul Truck"/>
                  <w:listItem w:displayText="HVO Skill - Haul Truck Trainee" w:value="HVO Skill - Haul Truck Trainee"/>
                  <w:listItem w:displayText="HVO Skill - Operator Tyre Handling Forklift" w:value="HVO Skill - Operator Tyre Handling Forklift"/>
                  <w:listItem w:displayText="HVO Skill - Overhead/Gantry Crane Operator" w:value="HVO Skill - Overhead/Gantry Crane Operator"/>
                  <w:listItem w:displayText="HVO Skill - Roller" w:value="HVO Skill - Roller"/>
                  <w:listItem w:displayText="HVO Skill - Scissor Lift Operator" w:value="HVO Skill - Scissor Lift Operator"/>
                  <w:listItem w:displayText="HVO Skill - Scraper" w:value="HVO Skill - Scraper"/>
                  <w:listItem w:displayText="HVO Skill - Skid Steer" w:value="HVO Skill - Skid Steer"/>
                  <w:listItem w:displayText="HVO Skill - Stockpile Dozer" w:value="HVO Skill - Stockpile Dozer"/>
                  <w:listItem w:displayText="HVO Skill - Telescopic Handler" w:value="HVO Skill - Telescopic Handler"/>
                  <w:listItem w:displayText="HVO Skill - Tip Truck" w:value="HVO Skill - Tip Truck"/>
                  <w:listItem w:displayText="HVO Skill - Tractor" w:value="HVO Skill - Tractor"/>
                  <w:listItem w:displayText="HVO Skill - Truck Articulated" w:value="HVO Skill - Truck Articulated"/>
                  <w:listItem w:displayText="HVO Skill - Underborer" w:value="HVO Skill - Underborer"/>
                  <w:listItem w:displayText="HVO Skill - Vacuum Truck" w:value="HVO Skill - Vacuum Truck"/>
                  <w:listItem w:displayText="HVO Skill - Vehicle Loading Crane(Under 10t)" w:value="HVO Skill - Vehicle Loading Crane(Under 10t)"/>
                  <w:listItem w:displayText="HVO Skill - Vehicle Loading Crane (over 10t)" w:value="HVO Skill - Vehicle Loading Crane (over 10t)"/>
                  <w:listItem w:displayText="HVO Skill - Water Truck" w:value="HVO Skill - Water Truck"/>
                  <w:listItem w:displayText="HVO Skill - Water Truck Articulated" w:value="HVO Skill - Water Truck Articulated"/>
                  <w:listItem w:displayText="HVO Skill - Workplace Trainer/Assessor" w:value="HVO Skill - Workplace Trainer/Assessor"/>
                  <w:listItem w:displayText="HVO Skill - Working Safely at Heights" w:value="HVO Skill - Working Safely at Heights"/>
                  <w:listItem w:displayText="HVO Skill - Water Jetting Class A 800-5600 Bar L/Min" w:value="HVO Skill - Water Jetting Class A 800-5600 Bar L/Min"/>
                  <w:listItem w:displayText="HVO Skill - Water Jetting Class B Over 5600 Bar L/Min" w:value="HVO Skill - Water Jetting Class B Over 5600 Bar L/Min"/>
                </w:dropDownList>
              </w:sdtPr>
              <w:sdtEndPr/>
              <w:sdtContent>
                <w:r w:rsidR="008A59C3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3B8266CB" w14:textId="7C20E5FB" w:rsidR="00780DC0" w:rsidRPr="004F0802" w:rsidRDefault="00780DC0" w:rsidP="004F0802">
            <w:pPr>
              <w:pStyle w:val="BodyText"/>
              <w:spacing w:before="0" w:after="0"/>
              <w:jc w:val="center"/>
              <w:rPr>
                <w:sz w:val="16"/>
                <w:szCs w:val="16"/>
              </w:rPr>
            </w:pPr>
            <w:r w:rsidRPr="004F0802">
              <w:rPr>
                <w:sz w:val="16"/>
                <w:szCs w:val="16"/>
              </w:rPr>
              <w:t xml:space="preserve"> Yes  </w:t>
            </w:r>
            <w:r w:rsidRPr="004F0802">
              <w:rPr>
                <w:sz w:val="16"/>
                <w:szCs w:val="16"/>
              </w:rPr>
              <w:t> No</w:t>
            </w:r>
          </w:p>
        </w:tc>
      </w:tr>
      <w:tr w:rsidR="001A7884" w:rsidRPr="005B098A" w14:paraId="3282DC7C" w14:textId="77777777" w:rsidTr="0086189C">
        <w:tblPrEx>
          <w:jc w:val="left"/>
        </w:tblPrEx>
        <w:trPr>
          <w:trHeight w:val="325"/>
        </w:trPr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008CBEDD" w14:textId="77777777" w:rsidR="001A7884" w:rsidRPr="00B95D00" w:rsidRDefault="001A7884" w:rsidP="0010758B">
            <w:pPr>
              <w:spacing w:before="0"/>
              <w:rPr>
                <w:rFonts w:eastAsia="Arial" w:cs="Arial"/>
                <w:b/>
                <w:bCs/>
              </w:rPr>
            </w:pPr>
            <w:r w:rsidRPr="00B95D00">
              <w:rPr>
                <w:rFonts w:eastAsia="Arial" w:cs="Arial"/>
                <w:b/>
                <w:bCs/>
              </w:rPr>
              <w:t xml:space="preserve">Employer </w:t>
            </w:r>
            <w:r>
              <w:rPr>
                <w:rFonts w:eastAsia="Arial" w:cs="Arial"/>
                <w:b/>
                <w:bCs/>
              </w:rPr>
              <w:t xml:space="preserve">Representative </w:t>
            </w:r>
            <w:r w:rsidRPr="00B95D00">
              <w:rPr>
                <w:rFonts w:eastAsia="Arial" w:cs="Arial"/>
                <w:b/>
                <w:bCs/>
              </w:rPr>
              <w:t>Acknowledgement</w:t>
            </w:r>
          </w:p>
        </w:tc>
      </w:tr>
      <w:tr w:rsidR="001A7884" w:rsidRPr="005B098A" w14:paraId="64A1F86C" w14:textId="77777777" w:rsidTr="00BE7A69">
        <w:tblPrEx>
          <w:jc w:val="left"/>
        </w:tblPrEx>
        <w:trPr>
          <w:trHeight w:val="386"/>
        </w:trPr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5C34B" w14:textId="413078D1" w:rsidR="001A7884" w:rsidRPr="005B098A" w:rsidRDefault="00B92C5B" w:rsidP="00B92C5B">
            <w:pPr>
              <w:numPr>
                <w:ilvl w:val="0"/>
                <w:numId w:val="0"/>
              </w:numPr>
              <w:spacing w:before="60" w:after="60"/>
              <w:rPr>
                <w:rFonts w:eastAsia="Arial" w:cs="Arial"/>
                <w:bCs/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>Our</w:t>
            </w:r>
            <w:r w:rsidR="001A7884" w:rsidRPr="005B098A">
              <w:rPr>
                <w:rFonts w:eastAsia="Arial" w:cs="Arial"/>
                <w:bCs/>
                <w:sz w:val="18"/>
                <w:szCs w:val="18"/>
              </w:rPr>
              <w:t xml:space="preserve"> worker will only be appointed / authorised for the skills listed above</w:t>
            </w:r>
            <w:r>
              <w:rPr>
                <w:rFonts w:eastAsia="Arial" w:cs="Arial"/>
                <w:bCs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</w:rPr>
              <w:t>after all qualification/training evidence that aligns to the   HVO Contractor Job Title and Skill Matrix as been approved in Ideagen along with any on site training where required.</w:t>
            </w:r>
          </w:p>
        </w:tc>
      </w:tr>
      <w:tr w:rsidR="001A7884" w:rsidRPr="005B098A" w14:paraId="62319875" w14:textId="77777777" w:rsidTr="001B1FE9">
        <w:tblPrEx>
          <w:jc w:val="left"/>
        </w:tblPrEx>
        <w:trPr>
          <w:trHeight w:val="46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34C441D1" w14:textId="77777777" w:rsidR="001A7884" w:rsidRPr="00F77D32" w:rsidRDefault="001A7884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Name:</w:t>
            </w:r>
          </w:p>
        </w:tc>
        <w:tc>
          <w:tcPr>
            <w:tcW w:w="5085" w:type="dxa"/>
            <w:gridSpan w:val="2"/>
            <w:vAlign w:val="center"/>
          </w:tcPr>
          <w:p w14:paraId="681DCF0F" w14:textId="77777777" w:rsidR="001A7884" w:rsidRPr="005B098A" w:rsidRDefault="001A7884" w:rsidP="00B92C5B">
            <w:pPr>
              <w:spacing w:before="0" w:line="360" w:lineRule="auto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 w:val="restart"/>
            <w:shd w:val="clear" w:color="auto" w:fill="404040" w:themeFill="text1" w:themeFillTint="BF"/>
            <w:vAlign w:val="center"/>
          </w:tcPr>
          <w:p w14:paraId="5A9D4E03" w14:textId="77777777" w:rsidR="001A7884" w:rsidRPr="005B098A" w:rsidRDefault="001A7884" w:rsidP="00B92C5B">
            <w:pPr>
              <w:spacing w:before="0"/>
              <w:jc w:val="center"/>
              <w:rPr>
                <w:rFonts w:eastAsia="Arial" w:cs="Arial"/>
                <w:b/>
                <w:bCs/>
                <w:sz w:val="18"/>
                <w:szCs w:val="18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Date:</w:t>
            </w:r>
          </w:p>
        </w:tc>
        <w:sdt>
          <w:sdtPr>
            <w:rPr>
              <w:sz w:val="18"/>
              <w:szCs w:val="18"/>
            </w:rPr>
            <w:id w:val="-1839758176"/>
            <w:placeholder>
              <w:docPart w:val="236D93CF950546EBAABE0C22A4FAB59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064" w:type="dxa"/>
                <w:gridSpan w:val="2"/>
                <w:vMerge w:val="restart"/>
                <w:tcBorders>
                  <w:right w:val="single" w:sz="12" w:space="0" w:color="auto"/>
                </w:tcBorders>
                <w:vAlign w:val="center"/>
              </w:tcPr>
              <w:p w14:paraId="5FC6A194" w14:textId="20A7DD6E" w:rsidR="001A7884" w:rsidRPr="005B098A" w:rsidRDefault="00167216" w:rsidP="00B92C5B">
                <w:pPr>
                  <w:spacing w:before="0"/>
                  <w:jc w:val="center"/>
                  <w:rPr>
                    <w:rFonts w:eastAsia="Arial" w:cs="Arial"/>
                    <w:bCs/>
                    <w:sz w:val="18"/>
                    <w:szCs w:val="18"/>
                  </w:rPr>
                </w:pPr>
                <w:r w:rsidRPr="0067478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A7884" w:rsidRPr="005B098A" w14:paraId="10CACEB6" w14:textId="77777777" w:rsidTr="001B1FE9">
        <w:tblPrEx>
          <w:jc w:val="left"/>
        </w:tblPrEx>
        <w:trPr>
          <w:trHeight w:val="467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23B2BDB6" w14:textId="77777777" w:rsidR="001A7884" w:rsidRPr="00F77D32" w:rsidRDefault="001A7884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Signature:</w:t>
            </w:r>
          </w:p>
        </w:tc>
        <w:tc>
          <w:tcPr>
            <w:tcW w:w="5085" w:type="dxa"/>
            <w:gridSpan w:val="2"/>
            <w:vAlign w:val="center"/>
          </w:tcPr>
          <w:p w14:paraId="1B24B69A" w14:textId="77777777" w:rsidR="001A7884" w:rsidRDefault="001A7884" w:rsidP="00B92C5B">
            <w:pPr>
              <w:spacing w:before="0" w:line="360" w:lineRule="auto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shd w:val="clear" w:color="auto" w:fill="404040" w:themeFill="text1" w:themeFillTint="BF"/>
            <w:vAlign w:val="center"/>
          </w:tcPr>
          <w:p w14:paraId="6A7DF05C" w14:textId="77777777" w:rsidR="001A7884" w:rsidRPr="005B098A" w:rsidRDefault="001A7884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64" w:type="dxa"/>
            <w:gridSpan w:val="2"/>
            <w:vMerge/>
            <w:tcBorders>
              <w:right w:val="single" w:sz="12" w:space="0" w:color="auto"/>
            </w:tcBorders>
          </w:tcPr>
          <w:p w14:paraId="7C7ADF05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</w:tr>
      <w:tr w:rsidR="001A7884" w:rsidRPr="005B098A" w14:paraId="7C653C37" w14:textId="77777777" w:rsidTr="00B92C5B">
        <w:tblPrEx>
          <w:jc w:val="left"/>
        </w:tblPrEx>
        <w:trPr>
          <w:trHeight w:val="283"/>
        </w:trPr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03A8C39E" w14:textId="5F8C5687" w:rsidR="001A7884" w:rsidRPr="00B95D00" w:rsidRDefault="001A7884">
            <w:pPr>
              <w:spacing w:before="60" w:after="60"/>
              <w:rPr>
                <w:rFonts w:eastAsia="Arial" w:cs="Arial"/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</w:rPr>
              <w:t>Principal</w:t>
            </w:r>
            <w:r w:rsidRPr="00B95D00">
              <w:rPr>
                <w:rFonts w:eastAsia="Arial" w:cs="Arial"/>
                <w:b/>
                <w:bCs/>
              </w:rPr>
              <w:t xml:space="preserve"> Contractor </w:t>
            </w:r>
            <w:r>
              <w:rPr>
                <w:rFonts w:eastAsia="Arial" w:cs="Arial"/>
                <w:b/>
                <w:bCs/>
              </w:rPr>
              <w:t xml:space="preserve">Company Representative. </w:t>
            </w:r>
            <w:r w:rsidRPr="00B95D00">
              <w:rPr>
                <w:rFonts w:eastAsia="Arial" w:cs="Arial"/>
                <w:b/>
                <w:bCs/>
                <w:i/>
                <w:sz w:val="20"/>
                <w:szCs w:val="20"/>
              </w:rPr>
              <w:t>(</w:t>
            </w:r>
            <w:r w:rsidR="00DE77DA">
              <w:rPr>
                <w:rFonts w:eastAsia="Arial" w:cs="Arial"/>
                <w:b/>
                <w:bCs/>
                <w:i/>
                <w:sz w:val="20"/>
                <w:szCs w:val="20"/>
              </w:rPr>
              <w:t>R</w:t>
            </w:r>
            <w:r>
              <w:rPr>
                <w:rFonts w:eastAsia="Arial" w:cs="Arial"/>
                <w:b/>
                <w:bCs/>
                <w:i/>
                <w:sz w:val="20"/>
                <w:szCs w:val="20"/>
              </w:rPr>
              <w:t>equired for</w:t>
            </w:r>
            <w:r w:rsidRPr="00B95D00">
              <w:rPr>
                <w:rFonts w:eastAsia="Arial" w:cs="Arial"/>
                <w:b/>
                <w:bCs/>
                <w:i/>
                <w:sz w:val="20"/>
                <w:szCs w:val="20"/>
              </w:rPr>
              <w:t xml:space="preserve"> Sub-contractors</w:t>
            </w:r>
            <w:r w:rsidR="00DE77DA">
              <w:rPr>
                <w:rFonts w:eastAsia="Arial" w:cs="Arial"/>
                <w:b/>
                <w:bCs/>
                <w:i/>
                <w:sz w:val="20"/>
                <w:szCs w:val="20"/>
              </w:rPr>
              <w:t xml:space="preserve"> only</w:t>
            </w:r>
            <w:r w:rsidRPr="00B95D00">
              <w:rPr>
                <w:rFonts w:eastAsia="Arial" w:cs="Arial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1A7884" w:rsidRPr="005B098A" w14:paraId="47A1C968" w14:textId="77777777" w:rsidTr="00780DC0">
        <w:tblPrEx>
          <w:jc w:val="left"/>
        </w:tblPrEx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52C4168C" w14:textId="77777777" w:rsidR="001A7884" w:rsidRPr="005B098A" w:rsidRDefault="001A7884">
            <w:pPr>
              <w:spacing w:before="60" w:after="60"/>
              <w:rPr>
                <w:rFonts w:eastAsia="Arial" w:cs="Arial"/>
                <w:bCs/>
                <w:sz w:val="18"/>
                <w:szCs w:val="18"/>
              </w:rPr>
            </w:pPr>
            <w:r w:rsidRPr="005B098A">
              <w:rPr>
                <w:sz w:val="18"/>
                <w:szCs w:val="18"/>
              </w:rPr>
              <w:t></w:t>
            </w:r>
            <w:r>
              <w:rPr>
                <w:sz w:val="18"/>
                <w:szCs w:val="18"/>
              </w:rPr>
              <w:t xml:space="preserve"> </w:t>
            </w:r>
            <w:r w:rsidRPr="005B098A">
              <w:rPr>
                <w:rFonts w:eastAsia="Arial" w:cs="Arial"/>
                <w:bCs/>
                <w:sz w:val="18"/>
                <w:szCs w:val="18"/>
              </w:rPr>
              <w:t>The sub-contractor ha</w:t>
            </w:r>
            <w:r>
              <w:rPr>
                <w:rFonts w:eastAsia="Arial" w:cs="Arial"/>
                <w:bCs/>
                <w:sz w:val="18"/>
                <w:szCs w:val="18"/>
              </w:rPr>
              <w:t>s been assessed by the principal</w:t>
            </w:r>
            <w:r w:rsidRPr="005B098A">
              <w:rPr>
                <w:rFonts w:eastAsia="Arial" w:cs="Arial"/>
                <w:bCs/>
                <w:sz w:val="18"/>
                <w:szCs w:val="18"/>
              </w:rPr>
              <w:t xml:space="preserve"> contractor and is approved for use at Hunter Valley Operations.</w:t>
            </w:r>
          </w:p>
        </w:tc>
      </w:tr>
      <w:tr w:rsidR="001A7884" w:rsidRPr="005B098A" w14:paraId="1D8457F5" w14:textId="77777777" w:rsidTr="00AA5305">
        <w:tblPrEx>
          <w:jc w:val="left"/>
        </w:tblPrEx>
        <w:trPr>
          <w:trHeight w:val="401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24B87EBD" w14:textId="71A94998" w:rsidR="001A7884" w:rsidRPr="00F77D32" w:rsidRDefault="00780DC0">
            <w:pPr>
              <w:spacing w:before="60" w:after="6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1A7884"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ompany name</w:t>
            </w:r>
          </w:p>
        </w:tc>
        <w:tc>
          <w:tcPr>
            <w:tcW w:w="8443" w:type="dxa"/>
            <w:gridSpan w:val="6"/>
            <w:tcBorders>
              <w:right w:val="single" w:sz="12" w:space="0" w:color="auto"/>
            </w:tcBorders>
            <w:vAlign w:val="center"/>
          </w:tcPr>
          <w:p w14:paraId="54E2D7F9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</w:tr>
      <w:tr w:rsidR="001A7884" w:rsidRPr="005B098A" w14:paraId="015FD3DA" w14:textId="77777777" w:rsidTr="00F77D32">
        <w:tblPrEx>
          <w:jc w:val="left"/>
        </w:tblPrEx>
        <w:trPr>
          <w:trHeight w:val="396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792F0613" w14:textId="2DB7AD97" w:rsidR="001A7884" w:rsidRPr="00F77D32" w:rsidRDefault="00780DC0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 xml:space="preserve">Workers </w:t>
            </w:r>
            <w:r w:rsidR="001A7884"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Name:</w:t>
            </w:r>
          </w:p>
        </w:tc>
        <w:tc>
          <w:tcPr>
            <w:tcW w:w="5102" w:type="dxa"/>
            <w:gridSpan w:val="3"/>
            <w:vAlign w:val="center"/>
          </w:tcPr>
          <w:p w14:paraId="1C091053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shd w:val="clear" w:color="auto" w:fill="404040" w:themeFill="text1" w:themeFillTint="BF"/>
            <w:vAlign w:val="center"/>
          </w:tcPr>
          <w:p w14:paraId="22C3F8BA" w14:textId="77777777" w:rsidR="001A7884" w:rsidRPr="005B098A" w:rsidRDefault="001A7884" w:rsidP="00B92C5B">
            <w:pPr>
              <w:spacing w:before="0"/>
              <w:jc w:val="center"/>
              <w:rPr>
                <w:rFonts w:eastAsia="Arial" w:cs="Arial"/>
                <w:bCs/>
                <w:sz w:val="18"/>
                <w:szCs w:val="18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Date:</w:t>
            </w:r>
          </w:p>
        </w:tc>
        <w:sdt>
          <w:sdtPr>
            <w:rPr>
              <w:sz w:val="18"/>
              <w:szCs w:val="18"/>
            </w:rPr>
            <w:id w:val="982130455"/>
            <w:placeholder>
              <w:docPart w:val="52EC161B542A486BB7BB65A765B27D1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064" w:type="dxa"/>
                <w:gridSpan w:val="2"/>
                <w:vMerge w:val="restart"/>
                <w:tcBorders>
                  <w:right w:val="single" w:sz="12" w:space="0" w:color="auto"/>
                </w:tcBorders>
                <w:vAlign w:val="center"/>
              </w:tcPr>
              <w:p w14:paraId="5329B05D" w14:textId="7A1BF2C4" w:rsidR="001A7884" w:rsidRPr="005B098A" w:rsidRDefault="00167216" w:rsidP="00B92C5B">
                <w:pPr>
                  <w:spacing w:before="0"/>
                  <w:jc w:val="center"/>
                  <w:rPr>
                    <w:rFonts w:eastAsia="Arial" w:cs="Arial"/>
                    <w:bCs/>
                    <w:sz w:val="18"/>
                    <w:szCs w:val="18"/>
                  </w:rPr>
                </w:pPr>
                <w:r w:rsidRPr="0067478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A7884" w:rsidRPr="005B098A" w14:paraId="1DF3F087" w14:textId="77777777" w:rsidTr="00F77D32">
        <w:tblPrEx>
          <w:jc w:val="left"/>
        </w:tblPrEx>
        <w:trPr>
          <w:trHeight w:val="417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14:paraId="544F1388" w14:textId="77777777" w:rsidR="001A7884" w:rsidRPr="00F77D32" w:rsidRDefault="001A7884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Signature:</w:t>
            </w:r>
          </w:p>
        </w:tc>
        <w:tc>
          <w:tcPr>
            <w:tcW w:w="5102" w:type="dxa"/>
            <w:gridSpan w:val="3"/>
            <w:tcBorders>
              <w:bottom w:val="single" w:sz="12" w:space="0" w:color="auto"/>
            </w:tcBorders>
            <w:vAlign w:val="center"/>
          </w:tcPr>
          <w:p w14:paraId="78AD313B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404040" w:themeFill="text1" w:themeFillTint="BF"/>
          </w:tcPr>
          <w:p w14:paraId="27468E29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206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879C2" w14:textId="77777777" w:rsidR="001A7884" w:rsidRDefault="001A7884" w:rsidP="00B92C5B">
            <w:pPr>
              <w:spacing w:before="0"/>
              <w:jc w:val="center"/>
              <w:rPr>
                <w:rFonts w:eastAsia="Arial" w:cs="Arial"/>
                <w:bCs/>
                <w:sz w:val="18"/>
                <w:szCs w:val="18"/>
              </w:rPr>
            </w:pPr>
          </w:p>
        </w:tc>
      </w:tr>
    </w:tbl>
    <w:p w14:paraId="325F37D8" w14:textId="77777777" w:rsidR="001A7884" w:rsidRPr="00D96A5E" w:rsidRDefault="001A7884" w:rsidP="001A7884">
      <w:pPr>
        <w:spacing w:before="0" w:after="0"/>
        <w:rPr>
          <w:sz w:val="6"/>
          <w:szCs w:val="6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5109"/>
        <w:gridCol w:w="1270"/>
        <w:gridCol w:w="2064"/>
      </w:tblGrid>
      <w:tr w:rsidR="00215128" w:rsidRPr="005B098A" w14:paraId="131D4AFD" w14:textId="77777777" w:rsidTr="0086189C">
        <w:trPr>
          <w:trHeight w:val="233"/>
        </w:trPr>
        <w:tc>
          <w:tcPr>
            <w:tcW w:w="10413" w:type="dxa"/>
            <w:gridSpan w:val="4"/>
            <w:shd w:val="clear" w:color="auto" w:fill="404040" w:themeFill="text2" w:themeFillTint="BF"/>
            <w:vAlign w:val="center"/>
          </w:tcPr>
          <w:p w14:paraId="4A49FA8A" w14:textId="1EBA4EE3" w:rsidR="00215128" w:rsidRPr="00B95D00" w:rsidRDefault="00DA53F4" w:rsidP="00CD50A7">
            <w:pPr>
              <w:spacing w:before="0"/>
              <w:jc w:val="center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  <w:color w:val="FFFFFF" w:themeColor="background1"/>
              </w:rPr>
              <w:t xml:space="preserve">HVO </w:t>
            </w:r>
            <w:r w:rsidR="0086189C">
              <w:rPr>
                <w:rFonts w:eastAsia="Arial" w:cs="Arial"/>
                <w:b/>
                <w:bCs/>
                <w:color w:val="FFFFFF" w:themeColor="background1"/>
              </w:rPr>
              <w:t xml:space="preserve">Onboarding </w:t>
            </w:r>
            <w:r w:rsidR="00215128" w:rsidRPr="00215128">
              <w:rPr>
                <w:rFonts w:eastAsia="Arial" w:cs="Arial"/>
                <w:b/>
                <w:bCs/>
                <w:color w:val="FFFFFF" w:themeColor="background1"/>
              </w:rPr>
              <w:t>Approval</w:t>
            </w:r>
          </w:p>
        </w:tc>
      </w:tr>
      <w:tr w:rsidR="001A7884" w:rsidRPr="005B098A" w14:paraId="133E8359" w14:textId="77777777" w:rsidTr="00CD50A7">
        <w:trPr>
          <w:trHeight w:val="289"/>
        </w:trPr>
        <w:tc>
          <w:tcPr>
            <w:tcW w:w="10413" w:type="dxa"/>
            <w:gridSpan w:val="4"/>
            <w:shd w:val="clear" w:color="auto" w:fill="000000" w:themeFill="text1"/>
            <w:vAlign w:val="center"/>
          </w:tcPr>
          <w:p w14:paraId="09EE3A48" w14:textId="342B7639" w:rsidR="001A7884" w:rsidRPr="00B95D00" w:rsidRDefault="001A7884" w:rsidP="00CD50A7">
            <w:pPr>
              <w:spacing w:before="0"/>
              <w:rPr>
                <w:rFonts w:eastAsia="Arial" w:cs="Arial"/>
                <w:b/>
                <w:bCs/>
              </w:rPr>
            </w:pPr>
            <w:r w:rsidRPr="00B95D00">
              <w:rPr>
                <w:rFonts w:eastAsia="Arial" w:cs="Arial"/>
                <w:b/>
                <w:bCs/>
              </w:rPr>
              <w:t>HVO Principal Representative</w:t>
            </w:r>
            <w:r>
              <w:rPr>
                <w:rFonts w:eastAsia="Arial" w:cs="Arial"/>
                <w:b/>
                <w:bCs/>
              </w:rPr>
              <w:t xml:space="preserve"> Signature (or Delegate)</w:t>
            </w:r>
          </w:p>
        </w:tc>
      </w:tr>
      <w:tr w:rsidR="001A7884" w:rsidRPr="005B098A" w14:paraId="743F3882" w14:textId="77777777" w:rsidTr="00F77D32">
        <w:tc>
          <w:tcPr>
            <w:tcW w:w="10413" w:type="dxa"/>
            <w:gridSpan w:val="4"/>
          </w:tcPr>
          <w:p w14:paraId="50C01700" w14:textId="1607BC45" w:rsidR="001A7884" w:rsidRPr="005B098A" w:rsidRDefault="001A7884">
            <w:pPr>
              <w:spacing w:before="60" w:after="60"/>
              <w:rPr>
                <w:rFonts w:eastAsia="Arial" w:cs="Arial"/>
                <w:bCs/>
                <w:sz w:val="18"/>
                <w:szCs w:val="18"/>
              </w:rPr>
            </w:pPr>
            <w:r w:rsidRPr="005B098A">
              <w:rPr>
                <w:rFonts w:eastAsia="Arial" w:cs="Arial"/>
                <w:sz w:val="18"/>
                <w:szCs w:val="18"/>
              </w:rPr>
              <w:t xml:space="preserve">The worker is </w:t>
            </w:r>
            <w:r w:rsidR="00B92C5B">
              <w:rPr>
                <w:rFonts w:eastAsia="Arial" w:cs="Arial"/>
                <w:sz w:val="18"/>
                <w:szCs w:val="18"/>
              </w:rPr>
              <w:t xml:space="preserve">required to perform the above authorisations at HVO after all </w:t>
            </w:r>
            <w:r w:rsidR="00CD50A7">
              <w:rPr>
                <w:rFonts w:eastAsia="Arial" w:cs="Arial"/>
                <w:sz w:val="18"/>
                <w:szCs w:val="18"/>
              </w:rPr>
              <w:t xml:space="preserve">contractor provided </w:t>
            </w:r>
            <w:r w:rsidR="00B92C5B">
              <w:rPr>
                <w:rFonts w:eastAsia="Arial" w:cs="Arial"/>
                <w:sz w:val="18"/>
                <w:szCs w:val="18"/>
              </w:rPr>
              <w:t>qualification/training evidence that aligns to the</w:t>
            </w:r>
            <w:r w:rsidR="00CD50A7">
              <w:rPr>
                <w:rFonts w:eastAsia="Arial" w:cs="Arial"/>
                <w:sz w:val="18"/>
                <w:szCs w:val="18"/>
              </w:rPr>
              <w:t xml:space="preserve"> </w:t>
            </w:r>
            <w:r w:rsidR="00B92C5B">
              <w:rPr>
                <w:rFonts w:eastAsia="Arial" w:cs="Arial"/>
                <w:sz w:val="18"/>
                <w:szCs w:val="18"/>
              </w:rPr>
              <w:t>HVO Contractor Job Title and Skill Matrix as been approved along with any on site training where required.</w:t>
            </w:r>
          </w:p>
        </w:tc>
      </w:tr>
      <w:tr w:rsidR="001A7884" w:rsidRPr="005B098A" w14:paraId="46AEF10D" w14:textId="77777777" w:rsidTr="00AA5305">
        <w:trPr>
          <w:trHeight w:val="341"/>
        </w:trPr>
        <w:tc>
          <w:tcPr>
            <w:tcW w:w="1970" w:type="dxa"/>
            <w:shd w:val="clear" w:color="auto" w:fill="404040" w:themeFill="text1" w:themeFillTint="BF"/>
            <w:vAlign w:val="center"/>
          </w:tcPr>
          <w:p w14:paraId="3867C771" w14:textId="77777777" w:rsidR="001A7884" w:rsidRPr="00F77D32" w:rsidRDefault="001A7884">
            <w:pPr>
              <w:spacing w:before="60" w:after="6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Name:</w:t>
            </w:r>
          </w:p>
        </w:tc>
        <w:tc>
          <w:tcPr>
            <w:tcW w:w="5109" w:type="dxa"/>
            <w:vAlign w:val="center"/>
          </w:tcPr>
          <w:p w14:paraId="005B0967" w14:textId="77777777" w:rsidR="001A7884" w:rsidRPr="005B098A" w:rsidRDefault="001A7884" w:rsidP="00AA5305">
            <w:pPr>
              <w:spacing w:before="60" w:after="60" w:line="360" w:lineRule="auto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shd w:val="clear" w:color="auto" w:fill="404040" w:themeFill="text1" w:themeFillTint="BF"/>
            <w:vAlign w:val="center"/>
          </w:tcPr>
          <w:p w14:paraId="3F84759B" w14:textId="77777777" w:rsidR="001A7884" w:rsidRPr="005B098A" w:rsidRDefault="001A7884">
            <w:pPr>
              <w:spacing w:before="60" w:after="60"/>
              <w:jc w:val="center"/>
              <w:rPr>
                <w:rFonts w:eastAsia="Arial" w:cs="Arial"/>
                <w:b/>
                <w:bCs/>
                <w:sz w:val="18"/>
                <w:szCs w:val="18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Date:</w:t>
            </w:r>
          </w:p>
        </w:tc>
        <w:sdt>
          <w:sdtPr>
            <w:rPr>
              <w:sz w:val="18"/>
              <w:szCs w:val="18"/>
            </w:rPr>
            <w:id w:val="-1187132454"/>
            <w:placeholder>
              <w:docPart w:val="496A1BD5C22948C0B15A40212E756BD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064" w:type="dxa"/>
                <w:vMerge w:val="restart"/>
                <w:vAlign w:val="center"/>
              </w:tcPr>
              <w:p w14:paraId="57A09632" w14:textId="66214AD1" w:rsidR="001A7884" w:rsidRPr="005B098A" w:rsidRDefault="00167216">
                <w:pPr>
                  <w:spacing w:before="60" w:after="60"/>
                  <w:jc w:val="center"/>
                  <w:rPr>
                    <w:rFonts w:eastAsia="Arial" w:cs="Arial"/>
                    <w:bCs/>
                    <w:sz w:val="18"/>
                    <w:szCs w:val="18"/>
                  </w:rPr>
                </w:pPr>
                <w:r w:rsidRPr="0067478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A7884" w:rsidRPr="005B098A" w14:paraId="00432929" w14:textId="77777777" w:rsidTr="00AA5305">
        <w:trPr>
          <w:trHeight w:val="408"/>
        </w:trPr>
        <w:tc>
          <w:tcPr>
            <w:tcW w:w="1970" w:type="dxa"/>
            <w:shd w:val="clear" w:color="auto" w:fill="404040" w:themeFill="text1" w:themeFillTint="BF"/>
            <w:vAlign w:val="center"/>
          </w:tcPr>
          <w:p w14:paraId="40626759" w14:textId="77777777" w:rsidR="001A7884" w:rsidRPr="00F77D32" w:rsidRDefault="001A7884">
            <w:pPr>
              <w:spacing w:before="60" w:after="6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Signature:</w:t>
            </w:r>
          </w:p>
        </w:tc>
        <w:tc>
          <w:tcPr>
            <w:tcW w:w="5109" w:type="dxa"/>
            <w:vAlign w:val="center"/>
          </w:tcPr>
          <w:p w14:paraId="1A23A331" w14:textId="77777777" w:rsidR="001A7884" w:rsidRPr="005B098A" w:rsidRDefault="001A7884" w:rsidP="00AA5305">
            <w:pPr>
              <w:spacing w:before="60" w:after="60" w:line="360" w:lineRule="auto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404040" w:themeFill="text1" w:themeFillTint="BF"/>
            <w:vAlign w:val="center"/>
          </w:tcPr>
          <w:p w14:paraId="64384AD1" w14:textId="77777777" w:rsidR="001A7884" w:rsidRPr="005B098A" w:rsidRDefault="001A7884">
            <w:pPr>
              <w:spacing w:before="60" w:after="60"/>
              <w:jc w:val="center"/>
              <w:rPr>
                <w:rFonts w:eastAsia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64" w:type="dxa"/>
            <w:vMerge/>
            <w:vAlign w:val="center"/>
          </w:tcPr>
          <w:p w14:paraId="5E9B20B8" w14:textId="77777777" w:rsidR="001A7884" w:rsidRDefault="001A7884">
            <w:pPr>
              <w:spacing w:before="60" w:after="60"/>
              <w:jc w:val="center"/>
              <w:rPr>
                <w:rFonts w:eastAsia="Arial" w:cs="Arial"/>
                <w:bCs/>
                <w:sz w:val="18"/>
                <w:szCs w:val="18"/>
              </w:rPr>
            </w:pPr>
          </w:p>
        </w:tc>
      </w:tr>
    </w:tbl>
    <w:p w14:paraId="4F67D769" w14:textId="319DE846" w:rsidR="00C065CB" w:rsidRPr="00973FDA" w:rsidRDefault="00C065CB" w:rsidP="00CD50A7">
      <w:pPr>
        <w:numPr>
          <w:ilvl w:val="0"/>
          <w:numId w:val="0"/>
        </w:numPr>
        <w:rPr>
          <w:sz w:val="8"/>
          <w:szCs w:val="8"/>
        </w:rPr>
      </w:pPr>
    </w:p>
    <w:sectPr w:rsidR="00C065CB" w:rsidRPr="00973FDA" w:rsidSect="00DB2645">
      <w:headerReference w:type="default" r:id="rId12"/>
      <w:footerReference w:type="default" r:id="rId13"/>
      <w:pgSz w:w="11906" w:h="16838" w:code="9"/>
      <w:pgMar w:top="737" w:right="737" w:bottom="737" w:left="726" w:header="454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BCB11" w14:textId="77777777" w:rsidR="00442907" w:rsidRDefault="00442907" w:rsidP="006E4C82">
      <w:r>
        <w:separator/>
      </w:r>
    </w:p>
  </w:endnote>
  <w:endnote w:type="continuationSeparator" w:id="0">
    <w:p w14:paraId="7B3FC88A" w14:textId="77777777" w:rsidR="00442907" w:rsidRDefault="00442907" w:rsidP="006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">
    <w:altName w:val="Arial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2552"/>
      <w:gridCol w:w="992"/>
      <w:gridCol w:w="1547"/>
      <w:gridCol w:w="1146"/>
      <w:gridCol w:w="1560"/>
      <w:gridCol w:w="1512"/>
    </w:tblGrid>
    <w:tr w:rsidR="00751010" w:rsidRPr="00420CA0" w14:paraId="57E01265" w14:textId="77777777">
      <w:trPr>
        <w:trHeight w:val="416"/>
      </w:trPr>
      <w:tc>
        <w:tcPr>
          <w:tcW w:w="1134" w:type="dxa"/>
          <w:tcBorders>
            <w:top w:val="single" w:sz="4" w:space="0" w:color="auto"/>
          </w:tcBorders>
          <w:vAlign w:val="bottom"/>
        </w:tcPr>
        <w:p w14:paraId="3ABF5372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Number:</w:t>
          </w:r>
        </w:p>
      </w:tc>
      <w:sdt>
        <w:sdtPr>
          <w:alias w:val="Document ID Value"/>
          <w:tag w:val="_dlc_DocId"/>
          <w:id w:val="-809089083"/>
          <w:lock w:val="contentLocked"/>
          <w:placeholder>
            <w:docPart w:val="55CEBE938C014EE4A38FC90E5FEB9AA3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_dlc_DocId[1]" w:storeItemID="{6ECEB9B1-E608-4FD7-A912-83383E5630DC}"/>
          <w:text/>
        </w:sdtPr>
        <w:sdtEndPr/>
        <w:sdtContent>
          <w:tc>
            <w:tcPr>
              <w:tcW w:w="2552" w:type="dxa"/>
              <w:tcBorders>
                <w:top w:val="single" w:sz="4" w:space="0" w:color="auto"/>
              </w:tcBorders>
              <w:vAlign w:val="bottom"/>
            </w:tcPr>
            <w:p w14:paraId="58F0FDE6" w14:textId="739BA0A0" w:rsidR="00751010" w:rsidRPr="00420CA0" w:rsidRDefault="00205678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HVOOC-1061437028-3226</w:t>
              </w:r>
            </w:p>
          </w:tc>
        </w:sdtContent>
      </w:sdt>
      <w:tc>
        <w:tcPr>
          <w:tcW w:w="992" w:type="dxa"/>
          <w:tcBorders>
            <w:top w:val="single" w:sz="4" w:space="0" w:color="auto"/>
          </w:tcBorders>
          <w:vAlign w:val="bottom"/>
        </w:tcPr>
        <w:p w14:paraId="30495751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Status:</w:t>
          </w:r>
        </w:p>
      </w:tc>
      <w:sdt>
        <w:sdtPr>
          <w:alias w:val="Document Status (Office)"/>
          <w:tag w:val="IntranetDocumentStatus"/>
          <w:id w:val="-1805155679"/>
          <w:lock w:val="contentLocked"/>
          <w:placeholder>
            <w:docPart w:val="D37A7B4E4AD744A5AA51D4F1D2653402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DocumentStatus[1]" w:storeItemID="{6ECEB9B1-E608-4FD7-A912-83383E5630DC}"/>
          <w:text/>
        </w:sdtPr>
        <w:sdtEndPr/>
        <w:sdtContent>
          <w:tc>
            <w:tcPr>
              <w:tcW w:w="1547" w:type="dxa"/>
              <w:tcBorders>
                <w:top w:val="single" w:sz="4" w:space="0" w:color="auto"/>
              </w:tcBorders>
              <w:vAlign w:val="bottom"/>
            </w:tcPr>
            <w:p w14:paraId="08A79472" w14:textId="6A687FCF" w:rsidR="00751010" w:rsidRPr="00420CA0" w:rsidRDefault="00205678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Draft</w:t>
              </w:r>
            </w:p>
          </w:tc>
        </w:sdtContent>
      </w:sdt>
      <w:tc>
        <w:tcPr>
          <w:tcW w:w="1146" w:type="dxa"/>
          <w:tcBorders>
            <w:top w:val="single" w:sz="4" w:space="0" w:color="auto"/>
          </w:tcBorders>
          <w:vAlign w:val="bottom"/>
        </w:tcPr>
        <w:p w14:paraId="1FF6A0F9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Effective:</w:t>
          </w:r>
        </w:p>
      </w:tc>
      <w:sdt>
        <w:sdtPr>
          <w:alias w:val="Effective Date"/>
          <w:tag w:val="IntranetEffectiveDate"/>
          <w:id w:val="-1388726739"/>
          <w:lock w:val="contentLocked"/>
          <w:placeholder>
            <w:docPart w:val="D38B0CA565C144CCBB9F79854DFEC040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EffectiveDate[1]" w:storeItemID="{6ECEB9B1-E608-4FD7-A912-83383E5630DC}"/>
          <w:date w:fullDate="2024-02-15T09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1560" w:type="dxa"/>
              <w:tcBorders>
                <w:top w:val="single" w:sz="4" w:space="0" w:color="auto"/>
              </w:tcBorders>
              <w:vAlign w:val="bottom"/>
            </w:tcPr>
            <w:p w14:paraId="538A35D7" w14:textId="128AC7E2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15/02/2024</w:t>
              </w:r>
            </w:p>
          </w:tc>
        </w:sdtContent>
      </w:sdt>
      <w:tc>
        <w:tcPr>
          <w:tcW w:w="1512" w:type="dxa"/>
          <w:vMerge w:val="restart"/>
          <w:tcBorders>
            <w:top w:val="single" w:sz="4" w:space="0" w:color="auto"/>
          </w:tcBorders>
          <w:vAlign w:val="center"/>
        </w:tcPr>
        <w:p w14:paraId="78405A96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right"/>
            <w:rPr>
              <w:b/>
              <w:bCs/>
            </w:rPr>
          </w:pPr>
          <w:r w:rsidRPr="00420CA0">
            <w:rPr>
              <w:b/>
              <w:bCs/>
            </w:rPr>
            <w:t xml:space="preserve">Page </w:t>
          </w:r>
          <w:r w:rsidRPr="00420CA0">
            <w:rPr>
              <w:b/>
              <w:bCs/>
            </w:rPr>
            <w:fldChar w:fldCharType="begin"/>
          </w:r>
          <w:r w:rsidRPr="00420CA0">
            <w:rPr>
              <w:b/>
              <w:bCs/>
            </w:rPr>
            <w:instrText xml:space="preserve"> PAGE   \* MERGEFORMAT </w:instrText>
          </w:r>
          <w:r w:rsidRPr="00420CA0">
            <w:rPr>
              <w:b/>
              <w:bCs/>
            </w:rPr>
            <w:fldChar w:fldCharType="separate"/>
          </w:r>
          <w:r w:rsidRPr="00420CA0">
            <w:rPr>
              <w:b/>
              <w:bCs/>
            </w:rPr>
            <w:t>1</w:t>
          </w:r>
          <w:r w:rsidRPr="00420CA0">
            <w:rPr>
              <w:b/>
              <w:bCs/>
            </w:rPr>
            <w:fldChar w:fldCharType="end"/>
          </w:r>
          <w:r w:rsidRPr="00420CA0">
            <w:rPr>
              <w:b/>
              <w:bCs/>
            </w:rPr>
            <w:t xml:space="preserve"> of </w:t>
          </w:r>
          <w:r w:rsidRPr="00420CA0">
            <w:rPr>
              <w:b/>
              <w:bCs/>
            </w:rPr>
            <w:fldChar w:fldCharType="begin"/>
          </w:r>
          <w:r w:rsidRPr="00420CA0">
            <w:rPr>
              <w:b/>
              <w:bCs/>
            </w:rPr>
            <w:instrText xml:space="preserve"> NUMPAGES   \* MERGEFORMAT </w:instrText>
          </w:r>
          <w:r w:rsidRPr="00420CA0">
            <w:rPr>
              <w:b/>
              <w:bCs/>
            </w:rPr>
            <w:fldChar w:fldCharType="separate"/>
          </w:r>
          <w:r w:rsidRPr="00420CA0">
            <w:rPr>
              <w:b/>
              <w:bCs/>
            </w:rPr>
            <w:t>7</w:t>
          </w:r>
          <w:r w:rsidRPr="00420CA0">
            <w:rPr>
              <w:b/>
              <w:bCs/>
            </w:rPr>
            <w:fldChar w:fldCharType="end"/>
          </w:r>
        </w:p>
      </w:tc>
    </w:tr>
    <w:tr w:rsidR="00751010" w:rsidRPr="00420CA0" w14:paraId="0EE0D4B4" w14:textId="77777777">
      <w:tc>
        <w:tcPr>
          <w:tcW w:w="1134" w:type="dxa"/>
        </w:tcPr>
        <w:p w14:paraId="4A2E87BB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Owner:</w:t>
          </w:r>
        </w:p>
      </w:tc>
      <w:tc>
        <w:tcPr>
          <w:tcW w:w="2552" w:type="dxa"/>
        </w:tcPr>
        <w:sdt>
          <w:sdtPr>
            <w:rPr>
              <w:bCs/>
            </w:rPr>
            <w:alias w:val="Owner (Office)"/>
            <w:tag w:val="IntranetOwnerText"/>
            <w:id w:val="-1305692132"/>
            <w:lock w:val="contentLocked"/>
            <w:placeholder>
              <w:docPart w:val="8D7D27D8E07147AAB2F4B828E8EC66D9"/>
            </w:placeholder>
  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4' xmlns:ns5='http://schemas.glencore.com.au/' xmlns:ns6='http://schemas.microsoft.com/sharepoint/v3' " w:xpath="/ns0:properties[1]/documentManagement[1]/ns2:IntranetOwnerText[1]" w:storeItemID="{6ECEB9B1-E608-4FD7-A912-83383E5630DC}"/>
            <w:text/>
          </w:sdtPr>
          <w:sdtEndPr/>
          <w:sdtContent>
            <w:p w14:paraId="7619DF02" w14:textId="4D919C6C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rPr>
                  <w:bCs/>
                </w:rPr>
                <w:t>Training Superintendent</w:t>
              </w:r>
            </w:p>
          </w:sdtContent>
        </w:sdt>
      </w:tc>
      <w:tc>
        <w:tcPr>
          <w:tcW w:w="992" w:type="dxa"/>
        </w:tcPr>
        <w:p w14:paraId="598D33E8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Version:</w:t>
          </w:r>
        </w:p>
      </w:tc>
      <w:sdt>
        <w:sdtPr>
          <w:alias w:val="Document Version (Office)"/>
          <w:tag w:val="IntranetDocumentVersion"/>
          <w:id w:val="1052040709"/>
          <w:lock w:val="contentLocked"/>
          <w:placeholder>
            <w:docPart w:val="AEFC0930C57242AAB0F690A48B32C7D7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DocumentVersion[1]" w:storeItemID="{6ECEB9B1-E608-4FD7-A912-83383E5630DC}"/>
          <w:text/>
        </w:sdtPr>
        <w:sdtEndPr/>
        <w:sdtContent>
          <w:tc>
            <w:tcPr>
              <w:tcW w:w="1547" w:type="dxa"/>
            </w:tcPr>
            <w:p w14:paraId="190D1F94" w14:textId="47C327F7" w:rsidR="00751010" w:rsidRPr="00420CA0" w:rsidRDefault="00205678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0.1</w:t>
              </w:r>
            </w:p>
          </w:tc>
        </w:sdtContent>
      </w:sdt>
      <w:tc>
        <w:tcPr>
          <w:tcW w:w="1146" w:type="dxa"/>
        </w:tcPr>
        <w:p w14:paraId="27813181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Review:</w:t>
          </w:r>
        </w:p>
      </w:tc>
      <w:sdt>
        <w:sdtPr>
          <w:alias w:val="Planned Review Date"/>
          <w:tag w:val="IntranetPlannedReviewDate"/>
          <w:id w:val="-487707250"/>
          <w:lock w:val="contentLocked"/>
          <w:placeholder>
            <w:docPart w:val="C8652E6D2F7E4CE3AC37A1C6146ED377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PlannedReviewDate[1]" w:storeItemID="{6ECEB9B1-E608-4FD7-A912-83383E5630DC}"/>
          <w:date w:fullDate="2027-02-15T09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1560" w:type="dxa"/>
            </w:tcPr>
            <w:p w14:paraId="2254F94F" w14:textId="6C2C8593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15/02/2027</w:t>
              </w:r>
            </w:p>
          </w:tc>
        </w:sdtContent>
      </w:sdt>
      <w:tc>
        <w:tcPr>
          <w:tcW w:w="1512" w:type="dxa"/>
          <w:vMerge/>
        </w:tcPr>
        <w:p w14:paraId="30ECFE34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</w:p>
      </w:tc>
    </w:tr>
  </w:tbl>
  <w:p w14:paraId="624CBFA0" w14:textId="77777777" w:rsidR="00751010" w:rsidRDefault="00751010" w:rsidP="00751010">
    <w:pPr>
      <w:pStyle w:val="Footer"/>
      <w:numPr>
        <w:ilvl w:val="0"/>
        <w:numId w:val="10"/>
      </w:numPr>
    </w:pPr>
    <w:r w:rsidRPr="00420CA0">
      <w:t>Uncontrolled when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3AEF" w14:textId="77777777" w:rsidR="00442907" w:rsidRDefault="00442907" w:rsidP="006E4C82">
      <w:r>
        <w:separator/>
      </w:r>
    </w:p>
  </w:footnote>
  <w:footnote w:type="continuationSeparator" w:id="0">
    <w:p w14:paraId="446E35F3" w14:textId="77777777" w:rsidR="00442907" w:rsidRDefault="00442907" w:rsidP="006E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474"/>
    </w:tblGrid>
    <w:tr w:rsidR="00E84456" w14:paraId="4A4E49DB" w14:textId="77777777" w:rsidTr="00DB2645">
      <w:trPr>
        <w:trHeight w:val="1417"/>
      </w:trPr>
      <w:tc>
        <w:tcPr>
          <w:tcW w:w="3969" w:type="dxa"/>
        </w:tcPr>
        <w:p w14:paraId="135AF53B" w14:textId="77777777" w:rsidR="00E84456" w:rsidRDefault="00574E0F" w:rsidP="00574E0F">
          <w:pPr>
            <w:pStyle w:val="Header"/>
            <w:spacing w:before="120"/>
            <w:jc w:val="left"/>
          </w:pPr>
          <w:r>
            <w:t xml:space="preserve"> </w:t>
          </w:r>
          <w:r>
            <w:rPr>
              <w:noProof/>
            </w:rPr>
            <w:drawing>
              <wp:inline distT="0" distB="0" distL="0" distR="0" wp14:anchorId="6654260E" wp14:editId="4544C439">
                <wp:extent cx="2030400" cy="687600"/>
                <wp:effectExtent l="0" t="0" r="8255" b="0"/>
                <wp:docPr id="53" name="Graphic 53" descr="Hunter Valley Operation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4" descr="Hunter Valley Operations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400" cy="68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4" w:type="dxa"/>
        </w:tcPr>
        <w:p w14:paraId="237E9607" w14:textId="4CB8632F" w:rsidR="00E84456" w:rsidRDefault="00896E35" w:rsidP="00574E0F">
          <w:pPr>
            <w:pStyle w:val="Header"/>
          </w:pPr>
          <w:r>
            <w:t>Form</w:t>
          </w:r>
          <w:r w:rsidR="00BC7323">
            <w:t xml:space="preserve"> | </w:t>
          </w:r>
          <w:sdt>
            <w:sdtPr>
              <w:alias w:val="Title"/>
              <w:tag w:val=""/>
              <w:id w:val="-173761708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63B28">
                <w:t>INDUCTION &amp; MOBILSATION Approval Form</w:t>
              </w:r>
            </w:sdtContent>
          </w:sdt>
        </w:p>
      </w:tc>
    </w:tr>
  </w:tbl>
  <w:p w14:paraId="3874430E" w14:textId="77777777" w:rsidR="006B284C" w:rsidRPr="00864F61" w:rsidRDefault="005F4E79" w:rsidP="00DB2645">
    <w:pPr>
      <w:spacing w:before="0" w:after="0"/>
    </w:pPr>
    <w:r>
      <w:rPr>
        <w:noProof/>
      </w:rPr>
      <mc:AlternateContent>
        <mc:Choice Requires="wps">
          <w:drawing>
            <wp:anchor distT="0" distB="0" distL="114300" distR="114300" simplePos="0" relativeHeight="251712512" behindDoc="1" locked="1" layoutInCell="1" allowOverlap="1" wp14:anchorId="7A289013" wp14:editId="012C3326">
              <wp:simplePos x="0" y="0"/>
              <wp:positionH relativeFrom="rightMargin">
                <wp:posOffset>-71755</wp:posOffset>
              </wp:positionH>
              <wp:positionV relativeFrom="page">
                <wp:posOffset>1162685</wp:posOffset>
              </wp:positionV>
              <wp:extent cx="50400" cy="50400"/>
              <wp:effectExtent l="0" t="0" r="26035" b="26035"/>
              <wp:wrapNone/>
              <wp:docPr id="5" name="Oval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00" cy="5040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7BC104" id="Oval 5" o:spid="_x0000_s1026" alt="&quot;&quot;" style="position:absolute;margin-left:-5.65pt;margin-top:91.55pt;width:3.95pt;height:3.95pt;z-index:-2516039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" fillcolor="white [3212]" strokecolor="black [3213]" strokeweight="1pt">
              <v:stroke joinstyle="miter"/>
              <w10:wrap anchorx="margin" anchory="page"/>
              <w10:anchorlock/>
            </v:oval>
          </w:pict>
        </mc:Fallback>
      </mc:AlternateContent>
    </w:r>
    <w:r w:rsidR="008F3C31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7B2F13A" wp14:editId="46DD0F4B">
              <wp:simplePos x="0" y="0"/>
              <wp:positionH relativeFrom="margin">
                <wp:align>left</wp:align>
              </wp:positionH>
              <wp:positionV relativeFrom="page">
                <wp:posOffset>1188085</wp:posOffset>
              </wp:positionV>
              <wp:extent cx="1073785" cy="7200"/>
              <wp:effectExtent l="0" t="0" r="36195" b="31115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73785" cy="720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8E1C2D" id="Straight Connector 6" o:spid="_x0000_s1026" alt="&quot;&quot;" style="position:absolute;flip:y;z-index:-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margin" from="0,93.55pt" to="84.55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" strokecolor="black [3213]" strokeweight="1pt">
              <v:stroke joinstyle="miter"/>
              <w10:wrap anchorx="margin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D2FA38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C7A5FFB"/>
    <w:multiLevelType w:val="multilevel"/>
    <w:tmpl w:val="3EDAC2B8"/>
    <w:styleLink w:val="Numbered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Number"/>
      <w:lvlText w:val="%2."/>
      <w:lvlJc w:val="left"/>
      <w:pPr>
        <w:ind w:left="510" w:hanging="510"/>
      </w:pPr>
      <w:rPr>
        <w:rFonts w:asciiTheme="minorHAnsi" w:hAnsiTheme="minorHAnsi" w:hint="default"/>
        <w:color w:val="auto"/>
      </w:rPr>
    </w:lvl>
    <w:lvl w:ilvl="2">
      <w:start w:val="1"/>
      <w:numFmt w:val="lowerRoman"/>
      <w:pStyle w:val="ListNumber2"/>
      <w:lvlText w:val="%3."/>
      <w:lvlJc w:val="left"/>
      <w:pPr>
        <w:ind w:left="1021" w:hanging="511"/>
      </w:pPr>
      <w:rPr>
        <w:rFonts w:asciiTheme="minorHAnsi" w:hAnsiTheme="minorHAnsi" w:hint="default"/>
        <w:color w:val="auto"/>
      </w:rPr>
    </w:lvl>
    <w:lvl w:ilvl="3">
      <w:start w:val="1"/>
      <w:numFmt w:val="upperRoman"/>
      <w:pStyle w:val="ListNumber3"/>
      <w:lvlText w:val="%4."/>
      <w:lvlJc w:val="left"/>
      <w:pPr>
        <w:tabs>
          <w:tab w:val="num" w:pos="15309"/>
        </w:tabs>
        <w:ind w:left="-32766" w:hanging="31749"/>
      </w:pPr>
      <w:rPr>
        <w:rFonts w:asciiTheme="minorHAnsi" w:hAnsiTheme="minorHAnsi" w:hint="default"/>
        <w:color w:val="auto"/>
      </w:rPr>
    </w:lvl>
    <w:lvl w:ilvl="4">
      <w:start w:val="1"/>
      <w:numFmt w:val="upperLetter"/>
      <w:pStyle w:val="ListNumber4"/>
      <w:lvlText w:val="%5."/>
      <w:lvlJc w:val="left"/>
      <w:pPr>
        <w:ind w:left="2041" w:hanging="510"/>
      </w:pPr>
      <w:rPr>
        <w:rFonts w:asciiTheme="minorHAnsi" w:hAnsiTheme="minorHAnsi" w:hint="default"/>
        <w:color w:val="auto"/>
      </w:rPr>
    </w:lvl>
    <w:lvl w:ilvl="5">
      <w:start w:val="1"/>
      <w:numFmt w:val="decimal"/>
      <w:pStyle w:val="ListNumber5"/>
      <w:lvlText w:val="%6."/>
      <w:lvlJc w:val="left"/>
      <w:pPr>
        <w:ind w:left="2552" w:hanging="511"/>
      </w:pPr>
      <w:rPr>
        <w:rFonts w:asciiTheme="minorHAnsi" w:hAnsiTheme="minorHAnsi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11703683"/>
    <w:multiLevelType w:val="multilevel"/>
    <w:tmpl w:val="76C4A0DC"/>
    <w:numStyleLink w:val="Bullettedlists"/>
  </w:abstractNum>
  <w:abstractNum w:abstractNumId="3" w15:restartNumberingAfterBreak="0">
    <w:nsid w:val="1304467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D225C1"/>
    <w:multiLevelType w:val="multilevel"/>
    <w:tmpl w:val="76C4A0DC"/>
    <w:styleLink w:val="Bullettedlists"/>
    <w:lvl w:ilvl="0">
      <w:start w:val="1"/>
      <w:numFmt w:val="bullet"/>
      <w:pStyle w:val="List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020" w:hanging="51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530" w:hanging="510"/>
      </w:pPr>
      <w:rPr>
        <w:rFonts w:ascii="Arial Rounded MT" w:hAnsi="Arial Rounded MT" w:hint="default"/>
        <w:color w:val="auto"/>
      </w:rPr>
    </w:lvl>
    <w:lvl w:ilvl="3">
      <w:start w:val="1"/>
      <w:numFmt w:val="bullet"/>
      <w:pStyle w:val="ListBullet4"/>
      <w:lvlText w:val=""/>
      <w:lvlJc w:val="left"/>
      <w:pPr>
        <w:ind w:left="2040" w:hanging="51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&gt;"/>
      <w:lvlJc w:val="left"/>
      <w:pPr>
        <w:ind w:left="2550" w:hanging="510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3195"/>
        </w:tabs>
        <w:ind w:left="3060" w:hanging="51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2"/>
        </w:tabs>
        <w:ind w:left="3570" w:hanging="51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9"/>
        </w:tabs>
        <w:ind w:left="4080" w:hanging="51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896"/>
        </w:tabs>
        <w:ind w:left="4590" w:hanging="510"/>
      </w:pPr>
      <w:rPr>
        <w:rFonts w:ascii="Wingdings" w:hAnsi="Wingdings" w:hint="default"/>
      </w:rPr>
    </w:lvl>
  </w:abstractNum>
  <w:abstractNum w:abstractNumId="5" w15:restartNumberingAfterBreak="0">
    <w:nsid w:val="1CC0317A"/>
    <w:multiLevelType w:val="multilevel"/>
    <w:tmpl w:val="3EDAC2B8"/>
    <w:numStyleLink w:val="NumberedLists"/>
  </w:abstractNum>
  <w:abstractNum w:abstractNumId="6" w15:restartNumberingAfterBreak="0">
    <w:nsid w:val="27E8278B"/>
    <w:multiLevelType w:val="multilevel"/>
    <w:tmpl w:val="671E62E2"/>
    <w:numStyleLink w:val="ListParagraph"/>
  </w:abstractNum>
  <w:abstractNum w:abstractNumId="7" w15:restartNumberingAfterBreak="0">
    <w:nsid w:val="3C46067B"/>
    <w:multiLevelType w:val="multilevel"/>
    <w:tmpl w:val="671E62E2"/>
    <w:styleLink w:val="ListParagraph"/>
    <w:lvl w:ilvl="0">
      <w:start w:val="1"/>
      <w:numFmt w:val="none"/>
      <w:pStyle w:val="ListParagraph0"/>
      <w:lvlText w:val="%1"/>
      <w:lvlJc w:val="left"/>
      <w:pPr>
        <w:ind w:left="51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1191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92"/>
        </w:tabs>
        <w:ind w:left="289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74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90" w:firstLine="0"/>
      </w:pPr>
      <w:rPr>
        <w:rFonts w:hint="default"/>
      </w:rPr>
    </w:lvl>
  </w:abstractNum>
  <w:abstractNum w:abstractNumId="8" w15:restartNumberingAfterBreak="0">
    <w:nsid w:val="4FB52817"/>
    <w:multiLevelType w:val="multilevel"/>
    <w:tmpl w:val="404CF984"/>
    <w:styleLink w:val="AppendixHeadings"/>
    <w:lvl w:ilvl="0">
      <w:start w:val="1"/>
      <w:numFmt w:val="upperLetter"/>
      <w:pStyle w:val="AppendixHeading1"/>
      <w:suff w:val="space"/>
      <w:lvlText w:val="Appendix %1: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AppendixHeading2"/>
      <w:suff w:val="space"/>
      <w:lvlText w:val="%1-%2: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pStyle w:val="AppendixHeading3"/>
      <w:suff w:val="space"/>
      <w:lvlText w:val="%1-%2-%3: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9" w15:restartNumberingAfterBreak="0">
    <w:nsid w:val="542E3FCB"/>
    <w:multiLevelType w:val="multilevel"/>
    <w:tmpl w:val="3EDAC2B8"/>
    <w:numStyleLink w:val="NumberedLists"/>
  </w:abstractNum>
  <w:abstractNum w:abstractNumId="10" w15:restartNumberingAfterBreak="0">
    <w:nsid w:val="565F45F9"/>
    <w:multiLevelType w:val="multilevel"/>
    <w:tmpl w:val="F5EAD806"/>
    <w:numStyleLink w:val="Headings"/>
  </w:abstractNum>
  <w:abstractNum w:abstractNumId="11" w15:restartNumberingAfterBreak="0">
    <w:nsid w:val="685A24BF"/>
    <w:multiLevelType w:val="multilevel"/>
    <w:tmpl w:val="F5EAD806"/>
    <w:styleLink w:val="Headings"/>
    <w:lvl w:ilvl="0">
      <w:start w:val="1"/>
      <w:numFmt w:val="decimal"/>
      <w:pStyle w:val="Heading1"/>
      <w:lvlText w:val="%1 |"/>
      <w:lvlJc w:val="left"/>
      <w:pPr>
        <w:ind w:left="510" w:hanging="510"/>
      </w:pPr>
      <w:rPr>
        <w:rFonts w:asciiTheme="majorHAnsi" w:hAnsiTheme="majorHAnsi" w:hint="default"/>
        <w:b/>
        <w:i w:val="0"/>
        <w:sz w:val="36"/>
      </w:rPr>
    </w:lvl>
    <w:lvl w:ilvl="1">
      <w:start w:val="1"/>
      <w:numFmt w:val="decimal"/>
      <w:pStyle w:val="Heading2"/>
      <w:lvlText w:val="%1.%2 |"/>
      <w:lvlJc w:val="left"/>
      <w:pPr>
        <w:ind w:left="510" w:hanging="510"/>
      </w:pPr>
      <w:rPr>
        <w:rFonts w:asciiTheme="majorHAnsi" w:hAnsiTheme="majorHAnsi" w:hint="default"/>
        <w:b/>
        <w:i w:val="0"/>
        <w:sz w:val="30"/>
      </w:rPr>
    </w:lvl>
    <w:lvl w:ilvl="2">
      <w:start w:val="1"/>
      <w:numFmt w:val="decimal"/>
      <w:pStyle w:val="Heading3"/>
      <w:lvlText w:val="%1.%2.%3 |"/>
      <w:lvlJc w:val="left"/>
      <w:pPr>
        <w:ind w:left="510" w:hanging="51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pStyle w:val="Heading4"/>
      <w:lvlText w:val="%1.%2.%3.%4 |"/>
      <w:lvlJc w:val="left"/>
      <w:pPr>
        <w:ind w:left="510" w:hanging="510"/>
      </w:pPr>
      <w:rPr>
        <w:rFonts w:hint="default"/>
      </w:rPr>
    </w:lvl>
    <w:lvl w:ilvl="4">
      <w:start w:val="1"/>
      <w:numFmt w:val="decimal"/>
      <w:pStyle w:val="Heading5"/>
      <w:lvlText w:val="%1.%2.%3.%4.%5 |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12" w15:restartNumberingAfterBreak="0">
    <w:nsid w:val="7A9325A5"/>
    <w:multiLevelType w:val="multilevel"/>
    <w:tmpl w:val="BCF2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1244248">
    <w:abstractNumId w:val="11"/>
  </w:num>
  <w:num w:numId="2" w16cid:durableId="1836988858">
    <w:abstractNumId w:val="4"/>
  </w:num>
  <w:num w:numId="3" w16cid:durableId="704401584">
    <w:abstractNumId w:val="1"/>
  </w:num>
  <w:num w:numId="4" w16cid:durableId="1166870522">
    <w:abstractNumId w:val="8"/>
  </w:num>
  <w:num w:numId="5" w16cid:durableId="1436241960">
    <w:abstractNumId w:val="7"/>
  </w:num>
  <w:num w:numId="6" w16cid:durableId="1664818952">
    <w:abstractNumId w:val="6"/>
  </w:num>
  <w:num w:numId="7" w16cid:durableId="2062710750">
    <w:abstractNumId w:val="10"/>
  </w:num>
  <w:num w:numId="8" w16cid:durableId="478154492">
    <w:abstractNumId w:val="2"/>
  </w:num>
  <w:num w:numId="9" w16cid:durableId="1502426149">
    <w:abstractNumId w:val="5"/>
  </w:num>
  <w:num w:numId="10" w16cid:durableId="1844003482">
    <w:abstractNumId w:val="9"/>
  </w:num>
  <w:num w:numId="11" w16cid:durableId="1517039048">
    <w:abstractNumId w:val="12"/>
  </w:num>
  <w:num w:numId="12" w16cid:durableId="1235163920">
    <w:abstractNumId w:val="3"/>
  </w:num>
  <w:num w:numId="13" w16cid:durableId="191038761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hideSpellingErrors/>
  <w:hideGrammaticalError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A5"/>
    <w:rsid w:val="000071F9"/>
    <w:rsid w:val="00010AEA"/>
    <w:rsid w:val="000139CD"/>
    <w:rsid w:val="00020569"/>
    <w:rsid w:val="00025193"/>
    <w:rsid w:val="00033CA5"/>
    <w:rsid w:val="000431E9"/>
    <w:rsid w:val="0005264F"/>
    <w:rsid w:val="00055BD3"/>
    <w:rsid w:val="00056ED8"/>
    <w:rsid w:val="00064983"/>
    <w:rsid w:val="000A340A"/>
    <w:rsid w:val="000B436B"/>
    <w:rsid w:val="000E10C5"/>
    <w:rsid w:val="000F47AC"/>
    <w:rsid w:val="0010758B"/>
    <w:rsid w:val="0011658E"/>
    <w:rsid w:val="00141EFF"/>
    <w:rsid w:val="001541A3"/>
    <w:rsid w:val="001560DF"/>
    <w:rsid w:val="00167216"/>
    <w:rsid w:val="00182FB8"/>
    <w:rsid w:val="00187FCD"/>
    <w:rsid w:val="00190AA0"/>
    <w:rsid w:val="001925EA"/>
    <w:rsid w:val="001A3DC5"/>
    <w:rsid w:val="001A42B2"/>
    <w:rsid w:val="001A7884"/>
    <w:rsid w:val="001B1FE9"/>
    <w:rsid w:val="001C099D"/>
    <w:rsid w:val="001C4F01"/>
    <w:rsid w:val="001E46D0"/>
    <w:rsid w:val="001F43A9"/>
    <w:rsid w:val="001F68D6"/>
    <w:rsid w:val="00203B22"/>
    <w:rsid w:val="00205678"/>
    <w:rsid w:val="00215128"/>
    <w:rsid w:val="0021749E"/>
    <w:rsid w:val="00225186"/>
    <w:rsid w:val="00244E13"/>
    <w:rsid w:val="002457AC"/>
    <w:rsid w:val="00250B86"/>
    <w:rsid w:val="00263B28"/>
    <w:rsid w:val="0027004A"/>
    <w:rsid w:val="0027345F"/>
    <w:rsid w:val="0028030C"/>
    <w:rsid w:val="00287E96"/>
    <w:rsid w:val="00291993"/>
    <w:rsid w:val="002979E2"/>
    <w:rsid w:val="002A1732"/>
    <w:rsid w:val="002A3D9E"/>
    <w:rsid w:val="002A5E57"/>
    <w:rsid w:val="002B594A"/>
    <w:rsid w:val="002D460F"/>
    <w:rsid w:val="002E7304"/>
    <w:rsid w:val="00310454"/>
    <w:rsid w:val="00315FF2"/>
    <w:rsid w:val="0032037F"/>
    <w:rsid w:val="00322969"/>
    <w:rsid w:val="00327277"/>
    <w:rsid w:val="00330D37"/>
    <w:rsid w:val="00340984"/>
    <w:rsid w:val="00350F0F"/>
    <w:rsid w:val="003609FF"/>
    <w:rsid w:val="00360DE7"/>
    <w:rsid w:val="00363574"/>
    <w:rsid w:val="00381252"/>
    <w:rsid w:val="00381995"/>
    <w:rsid w:val="00383D40"/>
    <w:rsid w:val="003842BA"/>
    <w:rsid w:val="0039554E"/>
    <w:rsid w:val="003A7AFA"/>
    <w:rsid w:val="003D3359"/>
    <w:rsid w:val="003E19D2"/>
    <w:rsid w:val="003E3A24"/>
    <w:rsid w:val="003E3DEA"/>
    <w:rsid w:val="003E50AE"/>
    <w:rsid w:val="0041515D"/>
    <w:rsid w:val="004160B6"/>
    <w:rsid w:val="00416480"/>
    <w:rsid w:val="004238EB"/>
    <w:rsid w:val="00423CCE"/>
    <w:rsid w:val="00426360"/>
    <w:rsid w:val="00442907"/>
    <w:rsid w:val="00451777"/>
    <w:rsid w:val="00464F9E"/>
    <w:rsid w:val="00466740"/>
    <w:rsid w:val="004679C0"/>
    <w:rsid w:val="00473E6D"/>
    <w:rsid w:val="004933AB"/>
    <w:rsid w:val="004969F2"/>
    <w:rsid w:val="004A2535"/>
    <w:rsid w:val="004C0F3A"/>
    <w:rsid w:val="004C530A"/>
    <w:rsid w:val="004D190E"/>
    <w:rsid w:val="004D566C"/>
    <w:rsid w:val="004D7891"/>
    <w:rsid w:val="004E17F3"/>
    <w:rsid w:val="004F0802"/>
    <w:rsid w:val="00504D1A"/>
    <w:rsid w:val="005077F2"/>
    <w:rsid w:val="00507D9B"/>
    <w:rsid w:val="005236D2"/>
    <w:rsid w:val="005317E4"/>
    <w:rsid w:val="0054330D"/>
    <w:rsid w:val="005458F7"/>
    <w:rsid w:val="0055251E"/>
    <w:rsid w:val="005569D6"/>
    <w:rsid w:val="005601D6"/>
    <w:rsid w:val="00562055"/>
    <w:rsid w:val="00565636"/>
    <w:rsid w:val="005700D1"/>
    <w:rsid w:val="00574E0F"/>
    <w:rsid w:val="00577696"/>
    <w:rsid w:val="00590D2D"/>
    <w:rsid w:val="00596C83"/>
    <w:rsid w:val="005C153E"/>
    <w:rsid w:val="005D06CE"/>
    <w:rsid w:val="005D1BB6"/>
    <w:rsid w:val="005F0183"/>
    <w:rsid w:val="005F4E2D"/>
    <w:rsid w:val="005F4E79"/>
    <w:rsid w:val="00604E86"/>
    <w:rsid w:val="006610A5"/>
    <w:rsid w:val="00661D8B"/>
    <w:rsid w:val="00664098"/>
    <w:rsid w:val="006641CE"/>
    <w:rsid w:val="006705F4"/>
    <w:rsid w:val="00681166"/>
    <w:rsid w:val="00681B9F"/>
    <w:rsid w:val="00693392"/>
    <w:rsid w:val="00697588"/>
    <w:rsid w:val="006A6C9E"/>
    <w:rsid w:val="006B284C"/>
    <w:rsid w:val="006C5157"/>
    <w:rsid w:val="006D7552"/>
    <w:rsid w:val="006E3721"/>
    <w:rsid w:val="006E4C82"/>
    <w:rsid w:val="006F186B"/>
    <w:rsid w:val="006F3B79"/>
    <w:rsid w:val="00700D1F"/>
    <w:rsid w:val="0070736D"/>
    <w:rsid w:val="00715410"/>
    <w:rsid w:val="007301CE"/>
    <w:rsid w:val="00731E82"/>
    <w:rsid w:val="00746286"/>
    <w:rsid w:val="00751010"/>
    <w:rsid w:val="00752D88"/>
    <w:rsid w:val="00754705"/>
    <w:rsid w:val="00761392"/>
    <w:rsid w:val="007652D4"/>
    <w:rsid w:val="0076648F"/>
    <w:rsid w:val="007670ED"/>
    <w:rsid w:val="00780DC0"/>
    <w:rsid w:val="0078285C"/>
    <w:rsid w:val="00791B97"/>
    <w:rsid w:val="00793D9B"/>
    <w:rsid w:val="007A3CF0"/>
    <w:rsid w:val="007A42DE"/>
    <w:rsid w:val="007C43DE"/>
    <w:rsid w:val="007D3C6A"/>
    <w:rsid w:val="007D70EA"/>
    <w:rsid w:val="007E1415"/>
    <w:rsid w:val="007E65F7"/>
    <w:rsid w:val="007F4B0B"/>
    <w:rsid w:val="007F7177"/>
    <w:rsid w:val="00806E00"/>
    <w:rsid w:val="00814029"/>
    <w:rsid w:val="00814E37"/>
    <w:rsid w:val="00816E79"/>
    <w:rsid w:val="008304EC"/>
    <w:rsid w:val="0083726D"/>
    <w:rsid w:val="0083796B"/>
    <w:rsid w:val="00850B8C"/>
    <w:rsid w:val="00851D15"/>
    <w:rsid w:val="008527D4"/>
    <w:rsid w:val="0085434B"/>
    <w:rsid w:val="0086189C"/>
    <w:rsid w:val="00864F61"/>
    <w:rsid w:val="0086503C"/>
    <w:rsid w:val="00872267"/>
    <w:rsid w:val="00880DDB"/>
    <w:rsid w:val="00896E35"/>
    <w:rsid w:val="008A4D12"/>
    <w:rsid w:val="008A59C3"/>
    <w:rsid w:val="008B0119"/>
    <w:rsid w:val="008C4724"/>
    <w:rsid w:val="008C7511"/>
    <w:rsid w:val="008D1B3B"/>
    <w:rsid w:val="008D5DC4"/>
    <w:rsid w:val="008E3CCE"/>
    <w:rsid w:val="008E527C"/>
    <w:rsid w:val="008E5E45"/>
    <w:rsid w:val="008E638D"/>
    <w:rsid w:val="008F076F"/>
    <w:rsid w:val="008F3C31"/>
    <w:rsid w:val="008F5641"/>
    <w:rsid w:val="00900585"/>
    <w:rsid w:val="00910CE6"/>
    <w:rsid w:val="00913B8C"/>
    <w:rsid w:val="0091646B"/>
    <w:rsid w:val="00916C6B"/>
    <w:rsid w:val="009270BB"/>
    <w:rsid w:val="009437F2"/>
    <w:rsid w:val="0094710A"/>
    <w:rsid w:val="0095193D"/>
    <w:rsid w:val="0096046E"/>
    <w:rsid w:val="0096196D"/>
    <w:rsid w:val="009724D8"/>
    <w:rsid w:val="00973FDA"/>
    <w:rsid w:val="009825F2"/>
    <w:rsid w:val="0098285F"/>
    <w:rsid w:val="00983EE4"/>
    <w:rsid w:val="009A328C"/>
    <w:rsid w:val="009D290F"/>
    <w:rsid w:val="009D2C01"/>
    <w:rsid w:val="009D6655"/>
    <w:rsid w:val="009E29A1"/>
    <w:rsid w:val="009F2C06"/>
    <w:rsid w:val="00A12424"/>
    <w:rsid w:val="00A23931"/>
    <w:rsid w:val="00A23E0C"/>
    <w:rsid w:val="00A30FC7"/>
    <w:rsid w:val="00A4338C"/>
    <w:rsid w:val="00A570E9"/>
    <w:rsid w:val="00A64C29"/>
    <w:rsid w:val="00A86E77"/>
    <w:rsid w:val="00AA511E"/>
    <w:rsid w:val="00AA5305"/>
    <w:rsid w:val="00AB0361"/>
    <w:rsid w:val="00AB0B33"/>
    <w:rsid w:val="00AB434C"/>
    <w:rsid w:val="00AB4761"/>
    <w:rsid w:val="00AD5666"/>
    <w:rsid w:val="00AE15B3"/>
    <w:rsid w:val="00AE16AC"/>
    <w:rsid w:val="00AF223E"/>
    <w:rsid w:val="00B01778"/>
    <w:rsid w:val="00B04DDB"/>
    <w:rsid w:val="00B069CE"/>
    <w:rsid w:val="00B0729F"/>
    <w:rsid w:val="00B24F86"/>
    <w:rsid w:val="00B35DD0"/>
    <w:rsid w:val="00B37FBB"/>
    <w:rsid w:val="00B40521"/>
    <w:rsid w:val="00B4545C"/>
    <w:rsid w:val="00B46D72"/>
    <w:rsid w:val="00B504D8"/>
    <w:rsid w:val="00B510A9"/>
    <w:rsid w:val="00B60613"/>
    <w:rsid w:val="00B63DD2"/>
    <w:rsid w:val="00B7241B"/>
    <w:rsid w:val="00B75B76"/>
    <w:rsid w:val="00B92C5B"/>
    <w:rsid w:val="00B961CD"/>
    <w:rsid w:val="00BA1F97"/>
    <w:rsid w:val="00BB5D8B"/>
    <w:rsid w:val="00BC0FA0"/>
    <w:rsid w:val="00BC2509"/>
    <w:rsid w:val="00BC7323"/>
    <w:rsid w:val="00BD7F06"/>
    <w:rsid w:val="00BE05F2"/>
    <w:rsid w:val="00BE7A69"/>
    <w:rsid w:val="00BF4DDB"/>
    <w:rsid w:val="00BF55B9"/>
    <w:rsid w:val="00C065CB"/>
    <w:rsid w:val="00C069E6"/>
    <w:rsid w:val="00C1725C"/>
    <w:rsid w:val="00C70DDA"/>
    <w:rsid w:val="00C842DB"/>
    <w:rsid w:val="00C8575B"/>
    <w:rsid w:val="00C87689"/>
    <w:rsid w:val="00CA5B71"/>
    <w:rsid w:val="00CA7C52"/>
    <w:rsid w:val="00CB4462"/>
    <w:rsid w:val="00CC340A"/>
    <w:rsid w:val="00CC60C7"/>
    <w:rsid w:val="00CD1C49"/>
    <w:rsid w:val="00CD4F15"/>
    <w:rsid w:val="00CD50A7"/>
    <w:rsid w:val="00CF6FB9"/>
    <w:rsid w:val="00CF7448"/>
    <w:rsid w:val="00D0074E"/>
    <w:rsid w:val="00D00D48"/>
    <w:rsid w:val="00D12710"/>
    <w:rsid w:val="00D2181C"/>
    <w:rsid w:val="00D46A71"/>
    <w:rsid w:val="00D46F81"/>
    <w:rsid w:val="00D52841"/>
    <w:rsid w:val="00D546A9"/>
    <w:rsid w:val="00D61023"/>
    <w:rsid w:val="00D70BEA"/>
    <w:rsid w:val="00D75234"/>
    <w:rsid w:val="00D75415"/>
    <w:rsid w:val="00D759E8"/>
    <w:rsid w:val="00D8707D"/>
    <w:rsid w:val="00D9008B"/>
    <w:rsid w:val="00DA0335"/>
    <w:rsid w:val="00DA53F4"/>
    <w:rsid w:val="00DA7466"/>
    <w:rsid w:val="00DB10D2"/>
    <w:rsid w:val="00DB2645"/>
    <w:rsid w:val="00DB3B93"/>
    <w:rsid w:val="00DC3DB3"/>
    <w:rsid w:val="00DD06C1"/>
    <w:rsid w:val="00DD327D"/>
    <w:rsid w:val="00DE77DA"/>
    <w:rsid w:val="00E00C71"/>
    <w:rsid w:val="00E02308"/>
    <w:rsid w:val="00E03FBC"/>
    <w:rsid w:val="00E06B57"/>
    <w:rsid w:val="00E11E9C"/>
    <w:rsid w:val="00E21963"/>
    <w:rsid w:val="00E45E20"/>
    <w:rsid w:val="00E465FA"/>
    <w:rsid w:val="00E47503"/>
    <w:rsid w:val="00E5272D"/>
    <w:rsid w:val="00E62103"/>
    <w:rsid w:val="00E6288F"/>
    <w:rsid w:val="00E72988"/>
    <w:rsid w:val="00E748E3"/>
    <w:rsid w:val="00E84456"/>
    <w:rsid w:val="00E84D42"/>
    <w:rsid w:val="00E859B1"/>
    <w:rsid w:val="00E87F68"/>
    <w:rsid w:val="00E91021"/>
    <w:rsid w:val="00E970C2"/>
    <w:rsid w:val="00ED4F4B"/>
    <w:rsid w:val="00EE0E1D"/>
    <w:rsid w:val="00EE3673"/>
    <w:rsid w:val="00EE379F"/>
    <w:rsid w:val="00EE6589"/>
    <w:rsid w:val="00F0000E"/>
    <w:rsid w:val="00F00FBA"/>
    <w:rsid w:val="00F13B21"/>
    <w:rsid w:val="00F173A2"/>
    <w:rsid w:val="00F236B2"/>
    <w:rsid w:val="00F242B5"/>
    <w:rsid w:val="00F26474"/>
    <w:rsid w:val="00F277FB"/>
    <w:rsid w:val="00F35F93"/>
    <w:rsid w:val="00F40DFB"/>
    <w:rsid w:val="00F4519A"/>
    <w:rsid w:val="00F65270"/>
    <w:rsid w:val="00F704C5"/>
    <w:rsid w:val="00F77786"/>
    <w:rsid w:val="00F77D32"/>
    <w:rsid w:val="00F77E54"/>
    <w:rsid w:val="00F85E92"/>
    <w:rsid w:val="00F90947"/>
    <w:rsid w:val="00FA1D23"/>
    <w:rsid w:val="00FA2584"/>
    <w:rsid w:val="00FB0103"/>
    <w:rsid w:val="00FC389D"/>
    <w:rsid w:val="00FD163A"/>
    <w:rsid w:val="00FD58A7"/>
    <w:rsid w:val="00FE4624"/>
    <w:rsid w:val="00F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20294"/>
  <w15:chartTrackingRefBased/>
  <w15:docId w15:val="{58C1923D-DD09-4B0C-9C29-BB7E2A46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5CB"/>
    <w:pPr>
      <w:numPr>
        <w:numId w:val="9"/>
      </w:numPr>
    </w:pPr>
  </w:style>
  <w:style w:type="paragraph" w:styleId="Heading1">
    <w:name w:val="heading 1"/>
    <w:basedOn w:val="Normal"/>
    <w:next w:val="Normal"/>
    <w:link w:val="Heading1Char"/>
    <w:uiPriority w:val="9"/>
    <w:qFormat/>
    <w:rsid w:val="00C065CB"/>
    <w:pPr>
      <w:keepNext/>
      <w:keepLines/>
      <w:numPr>
        <w:numId w:val="7"/>
      </w:numPr>
      <w:spacing w:before="360"/>
      <w:outlineLvl w:val="0"/>
    </w:pPr>
    <w:rPr>
      <w:rFonts w:asciiTheme="majorHAnsi" w:eastAsiaTheme="majorEastAsia" w:hAnsiTheme="majorHAnsi" w:cstheme="majorBidi"/>
      <w:caps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8F5641"/>
    <w:pPr>
      <w:numPr>
        <w:ilvl w:val="1"/>
      </w:numPr>
      <w:spacing w:before="280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9D290F"/>
    <w:pPr>
      <w:numPr>
        <w:ilvl w:val="2"/>
      </w:numPr>
      <w:outlineLvl w:val="2"/>
    </w:pPr>
    <w:rPr>
      <w:sz w:val="22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F77E54"/>
    <w:pPr>
      <w:numPr>
        <w:ilvl w:val="3"/>
      </w:numPr>
      <w:outlineLvl w:val="3"/>
    </w:pPr>
    <w:rPr>
      <w:rFonts w:asciiTheme="minorHAnsi" w:hAnsiTheme="minorHAnsi"/>
      <w:b/>
      <w:iCs/>
    </w:rPr>
  </w:style>
  <w:style w:type="paragraph" w:styleId="Heading5">
    <w:name w:val="heading 5"/>
    <w:basedOn w:val="Heading4"/>
    <w:next w:val="Normal"/>
    <w:link w:val="Heading5Char"/>
    <w:uiPriority w:val="9"/>
    <w:rsid w:val="00F77E54"/>
    <w:pPr>
      <w:numPr>
        <w:ilvl w:val="4"/>
      </w:numPr>
      <w:spacing w:after="240"/>
      <w:outlineLvl w:val="4"/>
    </w:pPr>
    <w:rPr>
      <w:b w:val="0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5"/>
    </w:pPr>
    <w:rPr>
      <w:rFonts w:asciiTheme="majorHAnsi" w:eastAsiaTheme="majorEastAsia" w:hAnsiTheme="majorHAnsi" w:cstheme="majorBidi"/>
      <w:color w:val="6A63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A63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30C"/>
    <w:rPr>
      <w:rFonts w:asciiTheme="majorHAnsi" w:eastAsiaTheme="majorEastAsia" w:hAnsiTheme="majorHAnsi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1993"/>
    <w:rPr>
      <w:rFonts w:asciiTheme="majorHAnsi" w:eastAsiaTheme="majorEastAsia" w:hAnsiTheme="majorHAnsi" w:cstheme="majorBidi"/>
      <w:cap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290F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7E54"/>
    <w:rPr>
      <w:rFonts w:eastAsiaTheme="majorEastAsia" w:cstheme="majorBidi"/>
      <w:b/>
      <w:iCs/>
      <w:caps/>
      <w:szCs w:val="24"/>
    </w:rPr>
  </w:style>
  <w:style w:type="numbering" w:customStyle="1" w:styleId="Headings">
    <w:name w:val="Headings"/>
    <w:uiPriority w:val="99"/>
    <w:rsid w:val="00C065CB"/>
    <w:pPr>
      <w:numPr>
        <w:numId w:val="1"/>
      </w:numPr>
    </w:pPr>
  </w:style>
  <w:style w:type="paragraph" w:styleId="ListBullet">
    <w:name w:val="List Bullet"/>
    <w:basedOn w:val="Normal"/>
    <w:uiPriority w:val="99"/>
    <w:qFormat/>
    <w:rsid w:val="00C065CB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F77E54"/>
    <w:rPr>
      <w:rFonts w:eastAsiaTheme="majorEastAsia" w:cstheme="majorBidi"/>
      <w:i/>
      <w:iCs/>
      <w:cap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535"/>
    <w:rPr>
      <w:rFonts w:asciiTheme="majorHAnsi" w:eastAsiaTheme="majorEastAsia" w:hAnsiTheme="majorHAnsi" w:cstheme="majorBidi"/>
      <w:color w:val="6A635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535"/>
    <w:rPr>
      <w:rFonts w:asciiTheme="majorHAnsi" w:eastAsiaTheme="majorEastAsia" w:hAnsiTheme="majorHAnsi" w:cstheme="majorBidi"/>
      <w:i/>
      <w:iCs/>
      <w:color w:val="6A635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5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5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Bullet2">
    <w:name w:val="List Bullet 2"/>
    <w:basedOn w:val="Normal"/>
    <w:uiPriority w:val="99"/>
    <w:qFormat/>
    <w:rsid w:val="00C065CB"/>
    <w:pPr>
      <w:numPr>
        <w:ilvl w:val="1"/>
        <w:numId w:val="8"/>
      </w:numPr>
    </w:pPr>
  </w:style>
  <w:style w:type="numbering" w:customStyle="1" w:styleId="Bullettedlists">
    <w:name w:val="Bulletted lists"/>
    <w:uiPriority w:val="99"/>
    <w:rsid w:val="00C065CB"/>
    <w:pPr>
      <w:numPr>
        <w:numId w:val="2"/>
      </w:numPr>
    </w:pPr>
  </w:style>
  <w:style w:type="numbering" w:customStyle="1" w:styleId="NumberedLists">
    <w:name w:val="NumberedLists"/>
    <w:uiPriority w:val="99"/>
    <w:rsid w:val="00C065CB"/>
    <w:pPr>
      <w:numPr>
        <w:numId w:val="3"/>
      </w:numPr>
    </w:pPr>
  </w:style>
  <w:style w:type="paragraph" w:styleId="ListBullet3">
    <w:name w:val="List Bullet 3"/>
    <w:basedOn w:val="Normal"/>
    <w:uiPriority w:val="99"/>
    <w:qFormat/>
    <w:rsid w:val="00C065CB"/>
    <w:pPr>
      <w:numPr>
        <w:ilvl w:val="2"/>
        <w:numId w:val="8"/>
      </w:numPr>
    </w:pPr>
  </w:style>
  <w:style w:type="paragraph" w:styleId="ListBullet4">
    <w:name w:val="List Bullet 4"/>
    <w:basedOn w:val="Normal"/>
    <w:uiPriority w:val="99"/>
    <w:qFormat/>
    <w:rsid w:val="00C065CB"/>
    <w:pPr>
      <w:numPr>
        <w:ilvl w:val="3"/>
        <w:numId w:val="8"/>
      </w:numPr>
    </w:pPr>
  </w:style>
  <w:style w:type="paragraph" w:styleId="ListBullet5">
    <w:name w:val="List Bullet 5"/>
    <w:basedOn w:val="Normal"/>
    <w:uiPriority w:val="99"/>
    <w:qFormat/>
    <w:rsid w:val="00C065CB"/>
    <w:pPr>
      <w:numPr>
        <w:ilvl w:val="4"/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AF223E"/>
    <w:pPr>
      <w:spacing w:before="240"/>
      <w:jc w:val="right"/>
    </w:pPr>
    <w:rPr>
      <w:b/>
      <w:caps/>
      <w:sz w:val="36"/>
    </w:rPr>
  </w:style>
  <w:style w:type="paragraph" w:styleId="ListNumber">
    <w:name w:val="List Number"/>
    <w:basedOn w:val="Normal"/>
    <w:uiPriority w:val="99"/>
    <w:qFormat/>
    <w:rsid w:val="007F4B0B"/>
    <w:pPr>
      <w:numPr>
        <w:ilvl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AF223E"/>
    <w:rPr>
      <w:b/>
      <w:caps/>
      <w:sz w:val="36"/>
    </w:rPr>
  </w:style>
  <w:style w:type="paragraph" w:styleId="Footer">
    <w:name w:val="footer"/>
    <w:basedOn w:val="Normal"/>
    <w:link w:val="FooterChar"/>
    <w:uiPriority w:val="99"/>
    <w:unhideWhenUsed/>
    <w:rsid w:val="00AF223E"/>
    <w:pPr>
      <w:spacing w:before="40" w:after="40"/>
      <w:jc w:val="center"/>
    </w:pPr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F223E"/>
    <w:rPr>
      <w:noProof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223E"/>
    <w:pPr>
      <w:contextualSpacing/>
      <w:jc w:val="center"/>
    </w:pPr>
    <w:rPr>
      <w:rFonts w:asciiTheme="majorHAnsi" w:eastAsiaTheme="majorEastAsia" w:hAnsiTheme="majorHAnsi" w:cstheme="majorBidi"/>
      <w:b/>
      <w:caps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23E"/>
    <w:rPr>
      <w:rFonts w:asciiTheme="majorHAnsi" w:eastAsiaTheme="majorEastAsia" w:hAnsiTheme="majorHAnsi" w:cstheme="majorBidi"/>
      <w:b/>
      <w:caps/>
      <w:kern w:val="28"/>
      <w:sz w:val="52"/>
      <w:szCs w:val="56"/>
    </w:rPr>
  </w:style>
  <w:style w:type="table" w:styleId="TableGrid">
    <w:name w:val="Table Grid"/>
    <w:aliases w:val="Glencore"/>
    <w:basedOn w:val="TableNormal"/>
    <w:rsid w:val="004D78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er"/>
    <w:next w:val="Normal"/>
    <w:uiPriority w:val="39"/>
    <w:unhideWhenUsed/>
    <w:rsid w:val="00330D37"/>
    <w:pPr>
      <w:numPr>
        <w:numId w:val="0"/>
      </w:numPr>
      <w:spacing w:before="0" w:after="0" w:line="259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left" w:pos="567"/>
        <w:tab w:val="right" w:leader="dot" w:pos="9592"/>
      </w:tabs>
      <w:spacing w:before="160" w:after="160"/>
    </w:pPr>
    <w:rPr>
      <w:rFonts w:asciiTheme="majorHAnsi" w:eastAsiaTheme="minorEastAsia" w:hAnsiTheme="majorHAnsi" w:cstheme="minorBidi"/>
      <w:noProof/>
      <w:sz w:val="24"/>
      <w:lang w:eastAsia="en-AU"/>
    </w:rPr>
  </w:style>
  <w:style w:type="paragraph" w:styleId="TOC2">
    <w:name w:val="toc 2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left" w:pos="1276"/>
        <w:tab w:val="right" w:leader="dot" w:pos="9589"/>
      </w:tabs>
      <w:spacing w:before="160" w:after="160"/>
      <w:ind w:left="567"/>
    </w:pPr>
    <w:rPr>
      <w:rFonts w:asciiTheme="majorHAnsi" w:hAnsiTheme="majorHAnsi"/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right" w:pos="9594"/>
      </w:tabs>
      <w:ind w:left="1276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9E29A1"/>
    <w:rPr>
      <w:color w:val="5F5F5F" w:themeColor="hyperlink"/>
      <w:u w:val="single"/>
    </w:rPr>
  </w:style>
  <w:style w:type="table" w:customStyle="1" w:styleId="HVOTable">
    <w:name w:val="HVO Table"/>
    <w:basedOn w:val="TableNormal"/>
    <w:uiPriority w:val="99"/>
    <w:rsid w:val="00AF223E"/>
    <w:pPr>
      <w:spacing w:before="60" w:after="60"/>
    </w:pPr>
    <w:rPr>
      <w:sz w:val="20"/>
    </w:rPr>
    <w:tblPr>
      <w:tblStyleRowBandSize w:val="1"/>
      <w:tblStyleColBandSize w:val="1"/>
      <w:tblBorders>
        <w:insideV w:val="single" w:sz="4" w:space="0" w:color="auto"/>
      </w:tblBorders>
      <w:tblCellMar>
        <w:top w:w="170" w:type="dxa"/>
        <w:bottom w:w="170" w:type="dxa"/>
      </w:tblCellMar>
    </w:tblPr>
    <w:trPr>
      <w:cantSplit/>
    </w:trPr>
    <w:tblStylePr w:type="fir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caps/>
        <w:smallCaps w:val="0"/>
        <w:color w:val="auto"/>
        <w:sz w:val="22"/>
      </w:rPr>
      <w:tblPr/>
      <w:trPr>
        <w:cantSplit w:val="0"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  <w:tblPr/>
      <w:tcPr>
        <w:shd w:val="clear" w:color="auto" w:fill="CECAC8" w:themeFill="accent1"/>
      </w:tcPr>
    </w:tblStylePr>
    <w:tblStylePr w:type="firstCol">
      <w:pPr>
        <w:wordWrap/>
        <w:jc w:val="left"/>
      </w:pPr>
      <w:rPr>
        <w:rFonts w:asciiTheme="minorHAnsi" w:hAnsiTheme="minorHAnsi"/>
        <w:b/>
        <w:caps/>
        <w:smallCaps w:val="0"/>
        <w:sz w:val="22"/>
      </w:rPr>
    </w:tblStylePr>
    <w:tblStylePr w:type="lastCol">
      <w:tblPr/>
      <w:tcPr>
        <w:shd w:val="clear" w:color="auto" w:fill="CECAC8" w:themeFill="accent1"/>
      </w:tcPr>
    </w:tblStylePr>
    <w:tblStylePr w:type="band1Vert">
      <w:tblPr/>
      <w:tcPr>
        <w:shd w:val="clear" w:color="auto" w:fill="CECAC8" w:themeFill="accent1"/>
      </w:tcPr>
    </w:tblStylePr>
    <w:tblStylePr w:type="band1Horz">
      <w:tblPr/>
      <w:tcPr>
        <w:shd w:val="clear" w:color="auto" w:fill="CECAC8" w:themeFill="accent1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704C5"/>
    <w:pPr>
      <w:spacing w:before="0"/>
    </w:pPr>
    <w:rPr>
      <w:i/>
      <w:iCs/>
      <w:color w:val="000000" w:themeColor="text2"/>
    </w:rPr>
  </w:style>
  <w:style w:type="paragraph" w:styleId="ListNumber2">
    <w:name w:val="List Number 2"/>
    <w:basedOn w:val="Normal"/>
    <w:uiPriority w:val="99"/>
    <w:rsid w:val="00AB4761"/>
    <w:pPr>
      <w:numPr>
        <w:ilvl w:val="2"/>
      </w:numPr>
    </w:pPr>
  </w:style>
  <w:style w:type="paragraph" w:styleId="ListNumber3">
    <w:name w:val="List Number 3"/>
    <w:basedOn w:val="Normal"/>
    <w:uiPriority w:val="99"/>
    <w:qFormat/>
    <w:rsid w:val="00AB4761"/>
    <w:pPr>
      <w:numPr>
        <w:ilvl w:val="3"/>
      </w:numPr>
    </w:pPr>
  </w:style>
  <w:style w:type="paragraph" w:styleId="ListNumber4">
    <w:name w:val="List Number 4"/>
    <w:basedOn w:val="Normal"/>
    <w:uiPriority w:val="99"/>
    <w:qFormat/>
    <w:rsid w:val="00AB4761"/>
    <w:pPr>
      <w:numPr>
        <w:ilvl w:val="4"/>
      </w:numPr>
    </w:pPr>
  </w:style>
  <w:style w:type="paragraph" w:styleId="ListNumber5">
    <w:name w:val="List Number 5"/>
    <w:basedOn w:val="Normal"/>
    <w:uiPriority w:val="99"/>
    <w:qFormat/>
    <w:rsid w:val="00AB4761"/>
    <w:pPr>
      <w:numPr>
        <w:ilvl w:val="5"/>
      </w:numPr>
    </w:pPr>
  </w:style>
  <w:style w:type="character" w:styleId="PlaceholderText">
    <w:name w:val="Placeholder Text"/>
    <w:basedOn w:val="DefaultParagraphFont"/>
    <w:uiPriority w:val="99"/>
    <w:rsid w:val="00DD06C1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0C2"/>
    <w:pPr>
      <w:numPr>
        <w:numId w:val="0"/>
      </w:numPr>
    </w:pPr>
    <w:rPr>
      <w:rFonts w:eastAsiaTheme="minorEastAsia" w:cstheme="minorBidi"/>
    </w:rPr>
  </w:style>
  <w:style w:type="character" w:customStyle="1" w:styleId="SubtitleChar">
    <w:name w:val="Subtitle Char"/>
    <w:basedOn w:val="DefaultParagraphFont"/>
    <w:link w:val="Subtitle"/>
    <w:uiPriority w:val="11"/>
    <w:rsid w:val="00E970C2"/>
    <w:rPr>
      <w:rFonts w:eastAsiaTheme="minorEastAsia" w:cstheme="minorBidi"/>
    </w:rPr>
  </w:style>
  <w:style w:type="paragraph" w:customStyle="1" w:styleId="PlnHeading1">
    <w:name w:val="Pln Heading 1"/>
    <w:basedOn w:val="Heading1"/>
    <w:next w:val="Normal"/>
    <w:link w:val="PlnHeading1Char"/>
    <w:uiPriority w:val="9"/>
    <w:qFormat/>
    <w:rsid w:val="0005264F"/>
    <w:pPr>
      <w:numPr>
        <w:numId w:val="0"/>
      </w:numPr>
    </w:pPr>
  </w:style>
  <w:style w:type="paragraph" w:customStyle="1" w:styleId="PlnHeading2">
    <w:name w:val="Pln Heading 2"/>
    <w:basedOn w:val="Heading2"/>
    <w:next w:val="Normal"/>
    <w:link w:val="PlnHeading2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1Char">
    <w:name w:val="Pln Heading 1 Char"/>
    <w:basedOn w:val="Heading1Char"/>
    <w:link w:val="PlnHeading1"/>
    <w:uiPriority w:val="9"/>
    <w:rsid w:val="00754705"/>
    <w:rPr>
      <w:rFonts w:asciiTheme="majorHAnsi" w:eastAsiaTheme="majorEastAsia" w:hAnsiTheme="majorHAnsi" w:cstheme="majorBidi"/>
      <w:b w:val="0"/>
      <w:caps/>
      <w:color w:val="CECAC8" w:themeColor="accent1"/>
      <w:sz w:val="28"/>
      <w:szCs w:val="32"/>
    </w:rPr>
  </w:style>
  <w:style w:type="paragraph" w:customStyle="1" w:styleId="PlnHeading3">
    <w:name w:val="Pln Heading 3"/>
    <w:basedOn w:val="Heading3"/>
    <w:next w:val="Normal"/>
    <w:link w:val="PlnHeading3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2Char">
    <w:name w:val="Pln Heading 2 Char"/>
    <w:basedOn w:val="Heading2Char"/>
    <w:link w:val="PlnHeading2"/>
    <w:uiPriority w:val="9"/>
    <w:rsid w:val="00C065CB"/>
    <w:rPr>
      <w:rFonts w:asciiTheme="majorHAnsi" w:eastAsiaTheme="majorEastAsia" w:hAnsiTheme="majorHAnsi" w:cstheme="majorBidi"/>
      <w:cap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1A"/>
    <w:pPr>
      <w:spacing w:after="0"/>
    </w:pPr>
    <w:rPr>
      <w:rFonts w:ascii="Segoe UI" w:hAnsi="Segoe UI" w:cs="Segoe UI"/>
    </w:rPr>
  </w:style>
  <w:style w:type="character" w:customStyle="1" w:styleId="PlnHeading3Char">
    <w:name w:val="Pln Heading 3 Char"/>
    <w:basedOn w:val="Heading3Char"/>
    <w:link w:val="PlnHeading3"/>
    <w:uiPriority w:val="9"/>
    <w:rsid w:val="00C065CB"/>
    <w:rPr>
      <w:rFonts w:asciiTheme="majorHAnsi" w:eastAsiaTheme="majorEastAsia" w:hAnsiTheme="majorHAnsi" w:cstheme="majorBidi"/>
      <w:b w:val="0"/>
      <w:caps/>
      <w:color w:val="CECAC8" w:themeColor="accent1"/>
      <w:sz w:val="22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1A"/>
    <w:rPr>
      <w:rFonts w:ascii="Segoe UI" w:hAnsi="Segoe UI" w:cs="Segoe UI"/>
    </w:rPr>
  </w:style>
  <w:style w:type="paragraph" w:customStyle="1" w:styleId="AppendixHeading1">
    <w:name w:val="Appendix Heading 1"/>
    <w:basedOn w:val="Heading1"/>
    <w:next w:val="Normal"/>
    <w:link w:val="AppendixHeading1Char"/>
    <w:uiPriority w:val="10"/>
    <w:qFormat/>
    <w:rsid w:val="00504D1A"/>
    <w:pPr>
      <w:pageBreakBefore/>
      <w:numPr>
        <w:numId w:val="4"/>
      </w:numPr>
    </w:pPr>
  </w:style>
  <w:style w:type="paragraph" w:customStyle="1" w:styleId="AppendixHeading2">
    <w:name w:val="Appendix Heading 2"/>
    <w:basedOn w:val="Heading2"/>
    <w:next w:val="Normal"/>
    <w:link w:val="AppendixHeading2Char"/>
    <w:uiPriority w:val="10"/>
    <w:qFormat/>
    <w:rsid w:val="00504D1A"/>
    <w:pPr>
      <w:numPr>
        <w:numId w:val="4"/>
      </w:numPr>
    </w:pPr>
  </w:style>
  <w:style w:type="character" w:customStyle="1" w:styleId="AppendixHeading1Char">
    <w:name w:val="Appendix Heading 1 Char"/>
    <w:basedOn w:val="Heading1Char"/>
    <w:link w:val="AppendixHeading1"/>
    <w:uiPriority w:val="10"/>
    <w:rsid w:val="006C5157"/>
    <w:rPr>
      <w:rFonts w:asciiTheme="majorHAnsi" w:eastAsiaTheme="majorEastAsia" w:hAnsiTheme="majorHAnsi" w:cstheme="majorBidi"/>
      <w:caps/>
      <w:sz w:val="28"/>
      <w:szCs w:val="32"/>
    </w:rPr>
  </w:style>
  <w:style w:type="paragraph" w:customStyle="1" w:styleId="AppendixHeading3">
    <w:name w:val="Appendix Heading 3"/>
    <w:basedOn w:val="Heading3"/>
    <w:next w:val="Normal"/>
    <w:link w:val="AppendixHeading3Char"/>
    <w:uiPriority w:val="10"/>
    <w:qFormat/>
    <w:rsid w:val="00504D1A"/>
    <w:pPr>
      <w:numPr>
        <w:numId w:val="4"/>
      </w:numPr>
    </w:pPr>
  </w:style>
  <w:style w:type="character" w:customStyle="1" w:styleId="AppendixHeading2Char">
    <w:name w:val="Appendix Heading 2 Char"/>
    <w:basedOn w:val="Heading2Char"/>
    <w:link w:val="AppendixHeading2"/>
    <w:uiPriority w:val="10"/>
    <w:rsid w:val="006C5157"/>
    <w:rPr>
      <w:rFonts w:asciiTheme="majorHAnsi" w:eastAsiaTheme="majorEastAsia" w:hAnsiTheme="majorHAnsi" w:cstheme="majorBidi"/>
      <w:caps/>
      <w:sz w:val="24"/>
      <w:szCs w:val="26"/>
    </w:rPr>
  </w:style>
  <w:style w:type="numbering" w:customStyle="1" w:styleId="AppendixHeadings">
    <w:name w:val="AppendixHeadings"/>
    <w:uiPriority w:val="99"/>
    <w:rsid w:val="00504D1A"/>
    <w:pPr>
      <w:numPr>
        <w:numId w:val="4"/>
      </w:numPr>
    </w:pPr>
  </w:style>
  <w:style w:type="character" w:customStyle="1" w:styleId="AppendixHeading3Char">
    <w:name w:val="Appendix Heading 3 Char"/>
    <w:basedOn w:val="Heading3Char"/>
    <w:link w:val="AppendixHeading3"/>
    <w:uiPriority w:val="10"/>
    <w:rsid w:val="006C5157"/>
    <w:rPr>
      <w:rFonts w:asciiTheme="majorHAnsi" w:eastAsiaTheme="majorEastAsia" w:hAnsiTheme="majorHAnsi" w:cstheme="majorBidi"/>
      <w:caps/>
      <w:szCs w:val="24"/>
    </w:rPr>
  </w:style>
  <w:style w:type="table" w:customStyle="1" w:styleId="HVOMinutes">
    <w:name w:val="HVO Minutes"/>
    <w:basedOn w:val="HVOTable"/>
    <w:uiPriority w:val="99"/>
    <w:rsid w:val="00AF223E"/>
    <w:pPr>
      <w:spacing w:before="120" w:after="120"/>
    </w:pPr>
    <w:tblPr>
      <w:tblBorders>
        <w:insideH w:val="single" w:sz="4" w:space="0" w:color="auto"/>
        <w:insideV w:val="none" w:sz="0" w:space="0" w:color="auto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120" w:beforeAutospacing="0" w:afterLines="0" w:after="120" w:afterAutospacing="0"/>
      </w:pPr>
      <w:rPr>
        <w:rFonts w:asciiTheme="minorHAnsi" w:hAnsiTheme="minorHAnsi"/>
        <w:b/>
        <w:caps/>
        <w:smallCaps w:val="0"/>
        <w:color w:val="auto"/>
        <w:sz w:val="22"/>
      </w:rPr>
      <w:tblPr/>
      <w:trPr>
        <w:cantSplit w:val="0"/>
        <w:tblHeader/>
      </w:trPr>
      <w:tcPr>
        <w:tcBorders>
          <w:bottom w:val="single" w:sz="4" w:space="0" w:color="auto"/>
        </w:tcBorders>
        <w:shd w:val="clear" w:color="auto" w:fill="E6E7E8" w:themeFill="accent2"/>
      </w:tcPr>
    </w:tblStylePr>
    <w:tblStylePr w:type="lastRow">
      <w:rPr>
        <w:b/>
      </w:rPr>
      <w:tblPr/>
      <w:tcPr>
        <w:shd w:val="clear" w:color="auto" w:fill="E6E7E8" w:themeFill="accent2"/>
      </w:tcPr>
    </w:tblStylePr>
    <w:tblStylePr w:type="firstCol">
      <w:pPr>
        <w:wordWrap/>
        <w:jc w:val="left"/>
      </w:pPr>
      <w:rPr>
        <w:rFonts w:asciiTheme="minorHAnsi" w:hAnsiTheme="minorHAnsi"/>
        <w:b/>
        <w:caps/>
        <w:smallCaps w:val="0"/>
        <w:color w:val="auto"/>
        <w:sz w:val="22"/>
      </w:rPr>
    </w:tblStylePr>
    <w:tblStylePr w:type="lastCol">
      <w:tblPr/>
      <w:tcPr>
        <w:shd w:val="clear" w:color="auto" w:fill="E6E7E8" w:themeFill="accent2"/>
      </w:tcPr>
    </w:tblStylePr>
    <w:tblStylePr w:type="band1Vert">
      <w:tblPr/>
      <w:tcPr>
        <w:shd w:val="clear" w:color="auto" w:fill="CECAC8" w:themeFill="accent1"/>
      </w:tcPr>
    </w:tblStylePr>
    <w:tblStylePr w:type="band2Vert">
      <w:tblPr/>
      <w:tcPr>
        <w:shd w:val="clear" w:color="auto" w:fill="E6E7E8" w:themeFill="accent2"/>
      </w:tcPr>
    </w:tblStylePr>
    <w:tblStylePr w:type="band1Horz">
      <w:tblPr/>
      <w:tcPr>
        <w:shd w:val="clear" w:color="auto" w:fill="CECAC8" w:themeFill="accent1"/>
      </w:tcPr>
    </w:tblStylePr>
    <w:tblStylePr w:type="band2Horz">
      <w:tblPr/>
      <w:tcPr>
        <w:shd w:val="clear" w:color="auto" w:fill="E6E7E8" w:themeFill="accent2"/>
      </w:tcPr>
    </w:tblStylePr>
  </w:style>
  <w:style w:type="paragraph" w:customStyle="1" w:styleId="PlnHeading5">
    <w:name w:val="Pln Heading 5"/>
    <w:basedOn w:val="Heading5"/>
    <w:next w:val="Normal"/>
    <w:link w:val="PlnHeading5Char"/>
    <w:uiPriority w:val="9"/>
    <w:qFormat/>
    <w:rsid w:val="00C065CB"/>
    <w:pPr>
      <w:numPr>
        <w:ilvl w:val="0"/>
        <w:numId w:val="0"/>
      </w:numPr>
    </w:pPr>
  </w:style>
  <w:style w:type="paragraph" w:customStyle="1" w:styleId="PlnHeading4">
    <w:name w:val="Pln Heading 4"/>
    <w:basedOn w:val="Heading4"/>
    <w:next w:val="Normal"/>
    <w:link w:val="PlnHeading4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5Char">
    <w:name w:val="Pln Heading 5 Char"/>
    <w:basedOn w:val="Heading5Char"/>
    <w:link w:val="PlnHeading5"/>
    <w:uiPriority w:val="9"/>
    <w:rsid w:val="00C065CB"/>
    <w:rPr>
      <w:rFonts w:eastAsiaTheme="majorEastAsia" w:cstheme="majorBidi"/>
      <w:i/>
      <w:iCs/>
      <w:caps/>
      <w:szCs w:val="24"/>
    </w:rPr>
  </w:style>
  <w:style w:type="paragraph" w:customStyle="1" w:styleId="CoverDetails1">
    <w:name w:val="Cover Details 1"/>
    <w:basedOn w:val="Normal"/>
    <w:next w:val="Normal"/>
    <w:link w:val="CoverDetails1Char"/>
    <w:uiPriority w:val="99"/>
    <w:qFormat/>
    <w:rsid w:val="00AF223E"/>
    <w:pPr>
      <w:framePr w:hSpace="181" w:wrap="auto" w:vAnchor="page" w:hAnchor="page" w:x="1" w:y="6493"/>
      <w:spacing w:before="280" w:after="0"/>
    </w:pPr>
    <w:rPr>
      <w:rFonts w:asciiTheme="majorHAnsi" w:hAnsiTheme="majorHAnsi"/>
      <w:b/>
      <w:caps/>
      <w:spacing w:val="18"/>
    </w:rPr>
  </w:style>
  <w:style w:type="character" w:customStyle="1" w:styleId="PlnHeading4Char">
    <w:name w:val="Pln Heading 4 Char"/>
    <w:basedOn w:val="Heading4Char"/>
    <w:link w:val="PlnHeading4"/>
    <w:uiPriority w:val="9"/>
    <w:rsid w:val="00C065CB"/>
    <w:rPr>
      <w:rFonts w:eastAsiaTheme="majorEastAsia" w:cstheme="majorBidi"/>
      <w:b/>
      <w:iCs/>
      <w:caps/>
      <w:szCs w:val="24"/>
    </w:rPr>
  </w:style>
  <w:style w:type="paragraph" w:styleId="Date">
    <w:name w:val="Date"/>
    <w:basedOn w:val="Normal"/>
    <w:next w:val="Normal"/>
    <w:link w:val="DateChar"/>
    <w:uiPriority w:val="99"/>
    <w:qFormat/>
    <w:rsid w:val="00010AEA"/>
  </w:style>
  <w:style w:type="character" w:customStyle="1" w:styleId="CoverDetails1Char">
    <w:name w:val="Cover Details 1 Char"/>
    <w:basedOn w:val="DefaultParagraphFont"/>
    <w:link w:val="CoverDetails1"/>
    <w:uiPriority w:val="99"/>
    <w:rsid w:val="00AF223E"/>
    <w:rPr>
      <w:rFonts w:asciiTheme="majorHAnsi" w:hAnsiTheme="majorHAnsi"/>
      <w:b/>
      <w:caps/>
      <w:spacing w:val="18"/>
    </w:rPr>
  </w:style>
  <w:style w:type="character" w:customStyle="1" w:styleId="DateChar">
    <w:name w:val="Date Char"/>
    <w:basedOn w:val="DefaultParagraphFont"/>
    <w:link w:val="Date"/>
    <w:uiPriority w:val="99"/>
    <w:rsid w:val="00010AEA"/>
  </w:style>
  <w:style w:type="paragraph" w:styleId="TOC4">
    <w:name w:val="toc 4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660"/>
    </w:pPr>
    <w:rPr>
      <w:rFonts w:eastAsiaTheme="minorEastAsia" w:cstheme="minorBidi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880"/>
    </w:pPr>
    <w:rPr>
      <w:rFonts w:eastAsiaTheme="minorEastAsia" w:cstheme="minorBidi"/>
      <w:lang w:eastAsia="en-AU"/>
    </w:rPr>
  </w:style>
  <w:style w:type="paragraph" w:styleId="ListParagraph0">
    <w:name w:val="List Paragraph"/>
    <w:basedOn w:val="Normal"/>
    <w:uiPriority w:val="34"/>
    <w:rsid w:val="005D06CE"/>
    <w:pPr>
      <w:numPr>
        <w:numId w:val="6"/>
      </w:numPr>
    </w:pPr>
  </w:style>
  <w:style w:type="numbering" w:customStyle="1" w:styleId="ListParagraph">
    <w:name w:val="ListParagraph"/>
    <w:uiPriority w:val="99"/>
    <w:rsid w:val="000071F9"/>
    <w:pPr>
      <w:numPr>
        <w:numId w:val="5"/>
      </w:numPr>
    </w:pPr>
  </w:style>
  <w:style w:type="character" w:styleId="PageNumber">
    <w:name w:val="page number"/>
    <w:basedOn w:val="DefaultParagraphFont"/>
    <w:uiPriority w:val="99"/>
    <w:rsid w:val="00AF223E"/>
    <w:rPr>
      <w:rFonts w:asciiTheme="minorHAnsi" w:hAnsiTheme="minorHAnsi"/>
      <w:b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100"/>
    </w:pPr>
    <w:rPr>
      <w:rFonts w:eastAsiaTheme="minorEastAsia" w:cstheme="minorBidi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320"/>
    </w:pPr>
    <w:rPr>
      <w:rFonts w:eastAsiaTheme="minorEastAsia" w:cstheme="minorBidi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540"/>
    </w:pPr>
    <w:rPr>
      <w:rFonts w:eastAsiaTheme="minorEastAsia" w:cstheme="minorBidi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760"/>
    </w:pPr>
    <w:rPr>
      <w:rFonts w:eastAsiaTheme="minorEastAsia" w:cstheme="minorBidi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F0183"/>
    <w:rPr>
      <w:color w:val="605E5C"/>
      <w:shd w:val="clear" w:color="auto" w:fill="E1DFDD"/>
    </w:rPr>
  </w:style>
  <w:style w:type="paragraph" w:customStyle="1" w:styleId="CoverDetails2">
    <w:name w:val="Cover Details 2"/>
    <w:basedOn w:val="Normal"/>
    <w:next w:val="Normal"/>
    <w:link w:val="CoverDetails2Char"/>
    <w:uiPriority w:val="99"/>
    <w:qFormat/>
    <w:rsid w:val="00D70BEA"/>
    <w:pPr>
      <w:framePr w:hSpace="181" w:wrap="around" w:vAnchor="page" w:hAnchor="page" w:x="1" w:y="6493"/>
      <w:numPr>
        <w:numId w:val="0"/>
      </w:numPr>
      <w:spacing w:before="40"/>
    </w:pPr>
    <w:rPr>
      <w:sz w:val="28"/>
    </w:rPr>
  </w:style>
  <w:style w:type="paragraph" w:customStyle="1" w:styleId="HeadingMinutes">
    <w:name w:val="Heading Minutes"/>
    <w:basedOn w:val="Normal"/>
    <w:next w:val="Normal"/>
    <w:link w:val="HeadingMinutesChar"/>
    <w:uiPriority w:val="99"/>
    <w:qFormat/>
    <w:rsid w:val="00AF223E"/>
    <w:pPr>
      <w:numPr>
        <w:numId w:val="0"/>
      </w:numPr>
    </w:pPr>
    <w:rPr>
      <w:rFonts w:asciiTheme="majorHAnsi" w:hAnsiTheme="majorHAnsi"/>
      <w:b/>
      <w:caps/>
      <w:sz w:val="28"/>
    </w:rPr>
  </w:style>
  <w:style w:type="character" w:customStyle="1" w:styleId="CoverDetails2Char">
    <w:name w:val="Cover Details 2 Char"/>
    <w:basedOn w:val="DefaultParagraphFont"/>
    <w:link w:val="CoverDetails2"/>
    <w:uiPriority w:val="99"/>
    <w:rsid w:val="005317E4"/>
    <w:rPr>
      <w:sz w:val="28"/>
    </w:rPr>
  </w:style>
  <w:style w:type="character" w:customStyle="1" w:styleId="HeadingMinutesChar">
    <w:name w:val="Heading Minutes Char"/>
    <w:basedOn w:val="DefaultParagraphFont"/>
    <w:link w:val="HeadingMinutes"/>
    <w:uiPriority w:val="99"/>
    <w:rsid w:val="00AF223E"/>
    <w:rPr>
      <w:rFonts w:asciiTheme="majorHAnsi" w:hAnsiTheme="majorHAnsi"/>
      <w:b/>
      <w:caps/>
      <w:sz w:val="28"/>
    </w:rPr>
  </w:style>
  <w:style w:type="paragraph" w:styleId="BodyText">
    <w:name w:val="Body Text"/>
    <w:link w:val="BodyTextChar"/>
    <w:uiPriority w:val="3"/>
    <w:qFormat/>
    <w:rsid w:val="001A7884"/>
    <w:pPr>
      <w:spacing w:before="60" w:after="60"/>
    </w:pPr>
    <w:rPr>
      <w:rFonts w:ascii="Arial" w:eastAsia="Arial" w:hAnsi="Arial" w:cs="Arial"/>
      <w:bCs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uiPriority w:val="3"/>
    <w:rsid w:val="001A7884"/>
    <w:rPr>
      <w:rFonts w:ascii="Arial" w:eastAsia="Arial" w:hAnsi="Arial" w:cs="Arial"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farrow\Work%20Folders\Documents\SP%20Sites\HVO\Load%20sheet\Final%20Word%20Templates\HVO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CEBE938C014EE4A38FC90E5FEB9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3A20B-1AAE-49AF-BD68-DAA9338E0FFA}"/>
      </w:docPartPr>
      <w:docPartBody>
        <w:p w:rsidR="00FC7AD9" w:rsidRDefault="005254DE" w:rsidP="005254DE">
          <w:pPr>
            <w:pStyle w:val="55CEBE938C014EE4A38FC90E5FEB9AA3"/>
          </w:pPr>
          <w:r w:rsidRPr="005E7F6D">
            <w:rPr>
              <w:rStyle w:val="PlaceholderText"/>
            </w:rPr>
            <w:t>[Document ID Value]</w:t>
          </w:r>
        </w:p>
      </w:docPartBody>
    </w:docPart>
    <w:docPart>
      <w:docPartPr>
        <w:name w:val="D37A7B4E4AD744A5AA51D4F1D2653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C0433-C5BF-4FC0-8D3B-060E264DA168}"/>
      </w:docPartPr>
      <w:docPartBody>
        <w:p w:rsidR="00FC7AD9" w:rsidRDefault="005254DE" w:rsidP="005254DE">
          <w:pPr>
            <w:pStyle w:val="D37A7B4E4AD744A5AA51D4F1D2653402"/>
          </w:pPr>
          <w:r w:rsidRPr="005E7F6D">
            <w:rPr>
              <w:rStyle w:val="PlaceholderText"/>
            </w:rPr>
            <w:t>[Document Status (Office)]</w:t>
          </w:r>
        </w:p>
      </w:docPartBody>
    </w:docPart>
    <w:docPart>
      <w:docPartPr>
        <w:name w:val="D38B0CA565C144CCBB9F79854DFEC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B30DB-99D4-4A03-A2D1-DEB27A9B01EB}"/>
      </w:docPartPr>
      <w:docPartBody>
        <w:p w:rsidR="00FC7AD9" w:rsidRDefault="005254DE" w:rsidP="005254DE">
          <w:pPr>
            <w:pStyle w:val="D38B0CA565C144CCBB9F79854DFEC040"/>
          </w:pPr>
          <w:r w:rsidRPr="005E7F6D">
            <w:rPr>
              <w:rStyle w:val="PlaceholderText"/>
            </w:rPr>
            <w:t>[Effective Date]</w:t>
          </w:r>
        </w:p>
      </w:docPartBody>
    </w:docPart>
    <w:docPart>
      <w:docPartPr>
        <w:name w:val="8D7D27D8E07147AAB2F4B828E8EC6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26E02-E29E-4F5F-B21E-D66111E91ADF}"/>
      </w:docPartPr>
      <w:docPartBody>
        <w:p w:rsidR="00FC7AD9" w:rsidRDefault="005254DE" w:rsidP="005254DE">
          <w:pPr>
            <w:pStyle w:val="8D7D27D8E07147AAB2F4B828E8EC66D9"/>
          </w:pPr>
          <w:r w:rsidRPr="0089222F">
            <w:rPr>
              <w:rFonts w:asciiTheme="majorHAnsi" w:hAnsiTheme="majorHAnsi" w:cstheme="majorHAnsi"/>
            </w:rPr>
            <w:t>[Owner (Office)]</w:t>
          </w:r>
        </w:p>
      </w:docPartBody>
    </w:docPart>
    <w:docPart>
      <w:docPartPr>
        <w:name w:val="AEFC0930C57242AAB0F690A48B32C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DFF6A-312E-4BC8-AC76-59E8E93ABA48}"/>
      </w:docPartPr>
      <w:docPartBody>
        <w:p w:rsidR="00FC7AD9" w:rsidRDefault="005254DE" w:rsidP="005254DE">
          <w:pPr>
            <w:pStyle w:val="AEFC0930C57242AAB0F690A48B32C7D7"/>
          </w:pPr>
          <w:r w:rsidRPr="005E7F6D">
            <w:rPr>
              <w:rStyle w:val="PlaceholderText"/>
            </w:rPr>
            <w:t>[Document Version (Office)]</w:t>
          </w:r>
        </w:p>
      </w:docPartBody>
    </w:docPart>
    <w:docPart>
      <w:docPartPr>
        <w:name w:val="C8652E6D2F7E4CE3AC37A1C6146ED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77CA9-6012-4F89-8B82-F711574DFD07}"/>
      </w:docPartPr>
      <w:docPartBody>
        <w:p w:rsidR="00FC7AD9" w:rsidRDefault="005254DE" w:rsidP="005254DE">
          <w:pPr>
            <w:pStyle w:val="C8652E6D2F7E4CE3AC37A1C6146ED377"/>
          </w:pPr>
          <w:r w:rsidRPr="005E7F6D">
            <w:rPr>
              <w:rStyle w:val="PlaceholderText"/>
            </w:rPr>
            <w:t>[Planned Review Date]</w:t>
          </w:r>
        </w:p>
      </w:docPartBody>
    </w:docPart>
    <w:docPart>
      <w:docPartPr>
        <w:name w:val="BCC843358D1A473CA1079F69CC6A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6E8D4-D9C9-44BE-AE77-275EC4EAF59D}"/>
      </w:docPartPr>
      <w:docPartBody>
        <w:p w:rsidR="00C53A00" w:rsidRDefault="00014248" w:rsidP="00014248">
          <w:pPr>
            <w:pStyle w:val="BCC843358D1A473CA1079F69CC6A9F6B2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BC635E78E41498AAFF4719C284EF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63320-0153-4D06-85FF-5546B3AD1A61}"/>
      </w:docPartPr>
      <w:docPartBody>
        <w:p w:rsidR="00C53A00" w:rsidRDefault="00014248" w:rsidP="00014248">
          <w:pPr>
            <w:pStyle w:val="FBC635E78E41498AAFF4719C284EF5291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236D93CF950546EBAABE0C22A4FAB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D7DD2-8BBA-41CF-8ECA-A1D52C1CD8C4}"/>
      </w:docPartPr>
      <w:docPartBody>
        <w:p w:rsidR="00CF3CB0" w:rsidRDefault="00014248" w:rsidP="00014248">
          <w:pPr>
            <w:pStyle w:val="236D93CF950546EBAABE0C22A4FAB5982"/>
          </w:pPr>
          <w:r w:rsidRPr="006747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52EC161B542A486BB7BB65A765B27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020AE-858F-4F75-A4BE-7B2FFEE0F66D}"/>
      </w:docPartPr>
      <w:docPartBody>
        <w:p w:rsidR="00CF3CB0" w:rsidRDefault="00014248" w:rsidP="00014248">
          <w:pPr>
            <w:pStyle w:val="52EC161B542A486BB7BB65A765B27D142"/>
          </w:pPr>
          <w:r w:rsidRPr="006747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6A1BD5C22948C0B15A40212E756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0A756-8C4C-4959-89F2-C157F6DF3987}"/>
      </w:docPartPr>
      <w:docPartBody>
        <w:p w:rsidR="00CF3CB0" w:rsidRDefault="00014248" w:rsidP="00014248">
          <w:pPr>
            <w:pStyle w:val="496A1BD5C22948C0B15A40212E756BD82"/>
          </w:pPr>
          <w:r w:rsidRPr="006747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A8A0D9F1054BFCB804760ED7AA7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8B782-D522-4BC3-A741-EBAEF70ECDD3}"/>
      </w:docPartPr>
      <w:docPartBody>
        <w:p w:rsidR="00014248" w:rsidRDefault="00CF3CB0" w:rsidP="00CF3CB0">
          <w:pPr>
            <w:pStyle w:val="63A8A0D9F1054BFCB804760ED7AA71ED"/>
          </w:pPr>
          <w:r w:rsidRPr="00674785">
            <w:rPr>
              <w:rStyle w:val="PlaceholderText"/>
            </w:rPr>
            <w:t>Choose an item.</w:t>
          </w:r>
        </w:p>
      </w:docPartBody>
    </w:docPart>
    <w:docPart>
      <w:docPartPr>
        <w:name w:val="FA3AE0334E3E41CF97839D9786CC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947A1-1C7E-43F8-8992-5E7A80FB5F90}"/>
      </w:docPartPr>
      <w:docPartBody>
        <w:p w:rsidR="00014248" w:rsidRDefault="00014248" w:rsidP="00014248">
          <w:pPr>
            <w:pStyle w:val="FA3AE0334E3E41CF97839D9786CC400E2"/>
          </w:pPr>
          <w:r w:rsidRPr="008527D4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AF1BE7152B714C3383B2674347CE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3C00C-FB7B-4D77-8F51-21CD95352AE8}"/>
      </w:docPartPr>
      <w:docPartBody>
        <w:p w:rsidR="00014248" w:rsidRDefault="00014248" w:rsidP="00014248">
          <w:pPr>
            <w:pStyle w:val="AF1BE7152B714C3383B2674347CED25E2"/>
          </w:pPr>
          <w:r w:rsidRPr="008527D4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04BC6C4D6F89485DA943947842890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27E6D-92C1-46E7-9900-940D57B4FAD4}"/>
      </w:docPartPr>
      <w:docPartBody>
        <w:p w:rsidR="00376D06" w:rsidRDefault="00014248" w:rsidP="00014248">
          <w:pPr>
            <w:pStyle w:val="04BC6C4D6F89485DA94394784289059D1"/>
          </w:pPr>
          <w:r w:rsidRPr="004F0802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33D8FDE294E54F27B6AFA742F35D9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679A4-D47B-435D-9AFA-F8B7F4F08585}"/>
      </w:docPartPr>
      <w:docPartBody>
        <w:p w:rsidR="00712707" w:rsidRDefault="006D6BD9" w:rsidP="006D6BD9">
          <w:pPr>
            <w:pStyle w:val="33D8FDE294E54F27B6AFA742F35D9FE2"/>
          </w:pPr>
          <w:r w:rsidRPr="004F0802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E8898F30545D444799389AD87F5F7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27E38-BAB6-4B8D-BFC8-68CC878A9C3E}"/>
      </w:docPartPr>
      <w:docPartBody>
        <w:p w:rsidR="00712707" w:rsidRDefault="00DD25DC">
          <w:pPr>
            <w:pStyle w:val="E8898F30545D444799389AD87F5F72A8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0B009C8723CF463DADCFA2F74698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245E4-4FAA-432E-8CBC-19366FA5B04E}"/>
      </w:docPartPr>
      <w:docPartBody>
        <w:p w:rsidR="00712707" w:rsidRDefault="00DD25DC">
          <w:pPr>
            <w:pStyle w:val="0B009C8723CF463DADCFA2F74698A29B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0357FF5DD64408C9803A7E6D3445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133F1-1632-45AF-BCE2-217C3B9268F1}"/>
      </w:docPartPr>
      <w:docPartBody>
        <w:p w:rsidR="00712707" w:rsidRDefault="00DD25DC">
          <w:pPr>
            <w:pStyle w:val="F0357FF5DD64408C9803A7E6D3445B3A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997AE9E32F604F0D8C794FDCA9105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DF8E2-ADEA-4164-B8D7-98A4DE3C5EBC}"/>
      </w:docPartPr>
      <w:docPartBody>
        <w:p w:rsidR="00712707" w:rsidRDefault="00DD25DC">
          <w:pPr>
            <w:pStyle w:val="997AE9E32F604F0D8C794FDCA9105B0A"/>
          </w:pPr>
          <w:r w:rsidRPr="004F0802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C3B6F6EE0C7B48C8904B4B7D4E26B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74513-1CC2-4A5E-8084-EA8188E35A5D}"/>
      </w:docPartPr>
      <w:docPartBody>
        <w:p w:rsidR="00712707" w:rsidRDefault="00DD25DC">
          <w:pPr>
            <w:pStyle w:val="C3B6F6EE0C7B48C8904B4B7D4E26B0E0"/>
          </w:pPr>
          <w:r w:rsidRPr="004F0802">
            <w:rPr>
              <w:rStyle w:val="PlaceholderText"/>
              <w:sz w:val="14"/>
              <w:szCs w:val="1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">
    <w:altName w:val="Arial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2304F"/>
    <w:multiLevelType w:val="multilevel"/>
    <w:tmpl w:val="1D70C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77441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DE"/>
    <w:rsid w:val="00014248"/>
    <w:rsid w:val="00025193"/>
    <w:rsid w:val="002D1F18"/>
    <w:rsid w:val="00315FF2"/>
    <w:rsid w:val="00376D06"/>
    <w:rsid w:val="005254DE"/>
    <w:rsid w:val="0055251E"/>
    <w:rsid w:val="006A78E1"/>
    <w:rsid w:val="006D6BD9"/>
    <w:rsid w:val="006F3741"/>
    <w:rsid w:val="00712707"/>
    <w:rsid w:val="0073140C"/>
    <w:rsid w:val="00820C5E"/>
    <w:rsid w:val="008909CA"/>
    <w:rsid w:val="008A4CF0"/>
    <w:rsid w:val="00947F3C"/>
    <w:rsid w:val="00B4545C"/>
    <w:rsid w:val="00C53A00"/>
    <w:rsid w:val="00CB4462"/>
    <w:rsid w:val="00CF3CB0"/>
    <w:rsid w:val="00DA0335"/>
    <w:rsid w:val="00DD25DC"/>
    <w:rsid w:val="00E102DD"/>
    <w:rsid w:val="00FC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55CEBE938C014EE4A38FC90E5FEB9AA3">
    <w:name w:val="55CEBE938C014EE4A38FC90E5FEB9AA3"/>
    <w:rsid w:val="005254DE"/>
  </w:style>
  <w:style w:type="paragraph" w:customStyle="1" w:styleId="D37A7B4E4AD744A5AA51D4F1D2653402">
    <w:name w:val="D37A7B4E4AD744A5AA51D4F1D2653402"/>
    <w:rsid w:val="005254DE"/>
  </w:style>
  <w:style w:type="paragraph" w:customStyle="1" w:styleId="D38B0CA565C144CCBB9F79854DFEC040">
    <w:name w:val="D38B0CA565C144CCBB9F79854DFEC040"/>
    <w:rsid w:val="005254DE"/>
  </w:style>
  <w:style w:type="paragraph" w:customStyle="1" w:styleId="8D7D27D8E07147AAB2F4B828E8EC66D9">
    <w:name w:val="8D7D27D8E07147AAB2F4B828E8EC66D9"/>
    <w:rsid w:val="005254DE"/>
  </w:style>
  <w:style w:type="paragraph" w:customStyle="1" w:styleId="AEFC0930C57242AAB0F690A48B32C7D7">
    <w:name w:val="AEFC0930C57242AAB0F690A48B32C7D7"/>
    <w:rsid w:val="005254DE"/>
  </w:style>
  <w:style w:type="paragraph" w:customStyle="1" w:styleId="C8652E6D2F7E4CE3AC37A1C6146ED377">
    <w:name w:val="C8652E6D2F7E4CE3AC37A1C6146ED377"/>
    <w:rsid w:val="005254DE"/>
  </w:style>
  <w:style w:type="paragraph" w:customStyle="1" w:styleId="63A8A0D9F1054BFCB804760ED7AA71ED">
    <w:name w:val="63A8A0D9F1054BFCB804760ED7AA71ED"/>
    <w:rsid w:val="00CF3C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C635E78E41498AAFF4719C284EF5291">
    <w:name w:val="FBC635E78E41498AAFF4719C284EF5291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04BC6C4D6F89485DA94394784289059D1">
    <w:name w:val="04BC6C4D6F89485DA94394784289059D1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BCC843358D1A473CA1079F69CC6A9F6B2">
    <w:name w:val="BCC843358D1A473CA1079F69CC6A9F6B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FA3AE0334E3E41CF97839D9786CC400E2">
    <w:name w:val="FA3AE0334E3E41CF97839D9786CC400E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AF1BE7152B714C3383B2674347CED25E2">
    <w:name w:val="AF1BE7152B714C3383B2674347CED25E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236D93CF950546EBAABE0C22A4FAB5982">
    <w:name w:val="236D93CF950546EBAABE0C22A4FAB5982"/>
    <w:rsid w:val="00014248"/>
    <w:pPr>
      <w:tabs>
        <w:tab w:val="num" w:pos="720"/>
      </w:tabs>
      <w:spacing w:before="120" w:after="120" w:line="240" w:lineRule="auto"/>
      <w:ind w:left="720" w:hanging="720"/>
    </w:pPr>
    <w:rPr>
      <w:rFonts w:eastAsiaTheme="minorHAnsi" w:cs="Times New Roman"/>
      <w:lang w:eastAsia="en-US"/>
    </w:rPr>
  </w:style>
  <w:style w:type="paragraph" w:customStyle="1" w:styleId="52EC161B542A486BB7BB65A765B27D142">
    <w:name w:val="52EC161B542A486BB7BB65A765B27D142"/>
    <w:rsid w:val="00014248"/>
    <w:pPr>
      <w:tabs>
        <w:tab w:val="num" w:pos="720"/>
      </w:tabs>
      <w:spacing w:before="120" w:after="120" w:line="240" w:lineRule="auto"/>
      <w:ind w:left="720" w:hanging="720"/>
    </w:pPr>
    <w:rPr>
      <w:rFonts w:eastAsiaTheme="minorHAnsi" w:cs="Times New Roman"/>
      <w:lang w:eastAsia="en-US"/>
    </w:rPr>
  </w:style>
  <w:style w:type="paragraph" w:customStyle="1" w:styleId="496A1BD5C22948C0B15A40212E756BD82">
    <w:name w:val="496A1BD5C22948C0B15A40212E756BD82"/>
    <w:rsid w:val="00014248"/>
    <w:pPr>
      <w:tabs>
        <w:tab w:val="num" w:pos="720"/>
      </w:tabs>
      <w:spacing w:before="120" w:after="120" w:line="240" w:lineRule="auto"/>
      <w:ind w:left="720" w:hanging="720"/>
    </w:pPr>
    <w:rPr>
      <w:rFonts w:eastAsiaTheme="minorHAnsi" w:cs="Times New Roman"/>
      <w:lang w:eastAsia="en-US"/>
    </w:rPr>
  </w:style>
  <w:style w:type="paragraph" w:customStyle="1" w:styleId="33D8FDE294E54F27B6AFA742F35D9FE2">
    <w:name w:val="33D8FDE294E54F27B6AFA742F35D9FE2"/>
    <w:rsid w:val="006D6B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898F30545D444799389AD87F5F72A8">
    <w:name w:val="E8898F30545D444799389AD87F5F72A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009C8723CF463DADCFA2F74698A29B">
    <w:name w:val="0B009C8723CF463DADCFA2F74698A2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357FF5DD64408C9803A7E6D3445B3A">
    <w:name w:val="F0357FF5DD64408C9803A7E6D3445B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7AE9E32F604F0D8C794FDCA9105B0A">
    <w:name w:val="997AE9E32F604F0D8C794FDCA9105B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B6F6EE0C7B48C8904B4B7D4E26B0E0">
    <w:name w:val="C3B6F6EE0C7B48C8904B4B7D4E26B0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V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CECAC8"/>
      </a:accent1>
      <a:accent2>
        <a:srgbClr val="E6E7E8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tranet Document" ma:contentTypeID="0x0101005B283664082BE4459853A9D0984A7F1B010101010018F419659CB77749AAA56C49243B5A1E" ma:contentTypeVersion="32" ma:contentTypeDescription="Intranet Documents (Working Documents)" ma:contentTypeScope="" ma:versionID="db46026c59d24cdf2923b0a02b6b75fe">
  <xsd:schema xmlns:xsd="http://www.w3.org/2001/XMLSchema" xmlns:xs="http://www.w3.org/2001/XMLSchema" xmlns:p="http://schemas.microsoft.com/office/2006/metadata/properties" xmlns:ns1="http://schemas.microsoft.com/sharepoint/v3" xmlns:ns2="44e3144c-59ac-4819-a3c7-c39bb7f45cf2" xmlns:ns3="http://schemas.glencore.com.au/" xmlns:ns4="http://schemas.microsoft.com/sharepoint/v4" targetNamespace="http://schemas.microsoft.com/office/2006/metadata/properties" ma:root="true" ma:fieldsID="4d9d6926f85aa48a5765952de10d7f50" ns1:_="" ns2:_="" ns3:_="" ns4:_="">
    <xsd:import namespace="http://schemas.microsoft.com/sharepoint/v3"/>
    <xsd:import namespace="44e3144c-59ac-4819-a3c7-c39bb7f45cf2"/>
    <xsd:import namespace="http://schemas.glencore.com.au/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ntranetReviewPeriod"/>
                <xsd:element ref="ns2:IntranetEffectiveDate" minOccurs="0"/>
                <xsd:element ref="ns2:IntranetPlannedReviewDate" minOccurs="0"/>
                <xsd:element ref="ns3:IntranetArchivedDate" minOccurs="0"/>
                <xsd:element ref="ns2:IntranetDescription" minOccurs="0"/>
                <xsd:element ref="ns2:IntranetDocumentVersion" minOccurs="0"/>
                <xsd:element ref="ns2:IntranetDocumentStatus" minOccurs="0"/>
                <xsd:element ref="ns2:IntranetApproverComments" minOccurs="0"/>
                <xsd:element ref="ns2:IntranetDocumentApprovers" minOccurs="0"/>
                <xsd:element ref="ns2:IntranetWorkflowHistoryLink" minOccurs="0"/>
                <xsd:element ref="ns2:IntranetDocumentTypeText" minOccurs="0"/>
                <xsd:element ref="ns2:IntranetOwnerText" minOccurs="0"/>
                <xsd:element ref="ns2:IntranetSourceLocationText" minOccurs="0"/>
                <xsd:element ref="ns2:j6078cf9c2674d65bbe47a022e5e4985" minOccurs="0"/>
                <xsd:element ref="ns2:TaxCatchAll" minOccurs="0"/>
                <xsd:element ref="ns2:TaxCatchAllLabel" minOccurs="0"/>
                <xsd:element ref="ns2:l77cb50c54a144cea6d2edce5a638d87" minOccurs="0"/>
                <xsd:element ref="ns2:ee7a0fe017b145ba907a92b0c449d44d" minOccurs="0"/>
                <xsd:element ref="ns2:p28afa1251244f36b0ef6a912bfbfe0f" minOccurs="0"/>
                <xsd:element ref="ns2:l470c37ce32c4774bc86511f3c63d903" minOccurs="0"/>
                <xsd:element ref="ns2:TaxKeywordTaxHTField" minOccurs="0"/>
                <xsd:element ref="ns2:p69a8a9498e44556996d5c7b91fb4884" minOccurs="0"/>
                <xsd:element ref="ns2:i90905442229494cbe36cc68e841010c" minOccurs="0"/>
                <xsd:element ref="ns2:l11c6c7d2d11457890d7be1c8b11659e" minOccurs="0"/>
                <xsd:element ref="ns2:c1226936d6ef4a809b4b3067d2f064f9" minOccurs="0"/>
                <xsd:element ref="ns2:if673468b6674a18ae2d0441983f1f39" minOccurs="0"/>
                <xsd:element ref="ns2:led5d54ee63a4a878cae256dd0aee4cd" minOccurs="0"/>
                <xsd:element ref="ns2:pd3fb1f43b304e4b99a708a66b71ae32" minOccurs="0"/>
                <xsd:element ref="ns2:n40ba271813f4cfbb50b176e215d13c7" minOccurs="0"/>
                <xsd:element ref="ns1:_dlc_Exempt" minOccurs="0"/>
                <xsd:element ref="ns1:_dlc_ExpireDateSaved" minOccurs="0"/>
                <xsd:element ref="ns1:_dlc_ExpireDate" minOccurs="0"/>
                <xsd:element ref="ns2:IntranetDocumentName" minOccurs="0"/>
                <xsd:element ref="ns2:IntranetOrgLearning" minOccurs="0"/>
                <xsd:element ref="ns2:IntranetLearningDescription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2:IntranetArchiveComments" minOccurs="0"/>
                <xsd:element ref="ns2:SharedWithUsers" minOccurs="0"/>
                <xsd:element ref="ns2:SharedWithDetails" minOccurs="0"/>
                <xsd:element ref="ns2:ApproveWorkflow" minOccurs="0"/>
                <xsd:element ref="ns2:ArchiveWorkflow" minOccurs="0"/>
                <xsd:element ref="ns2:RenameWorkflow" minOccurs="0"/>
                <xsd:element ref="ns2:ExpiredWorkflo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5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5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56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vti_ItemDeclaredRecord" ma:index="6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6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3144c-59ac-4819-a3c7-c39bb7f45cf2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ntranetReviewPeriod" ma:index="12" ma:displayName="Review Period" ma:default="3 Years" ma:format="Dropdown" ma:internalName="IntranetReviewPeriod">
      <xsd:simpleType>
        <xsd:restriction base="dms:Choice">
          <xsd:enumeration value="6 Months"/>
          <xsd:enumeration value="1 Year"/>
          <xsd:enumeration value="2 Years"/>
          <xsd:enumeration value="3 Years"/>
          <xsd:enumeration value="5 Years"/>
          <xsd:enumeration value="No Review"/>
        </xsd:restriction>
      </xsd:simpleType>
    </xsd:element>
    <xsd:element name="IntranetEffectiveDate" ma:index="13" nillable="true" ma:displayName="Effective Date" ma:format="DateOnly" ma:internalName="IntranetEffectiveDate" ma:readOnly="true">
      <xsd:simpleType>
        <xsd:restriction base="dms:DateTime"/>
      </xsd:simpleType>
    </xsd:element>
    <xsd:element name="IntranetPlannedReviewDate" ma:index="14" nillable="true" ma:displayName="Planned Review Date" ma:format="DateOnly" ma:internalName="IntranetPlannedReviewDate" ma:readOnly="true">
      <xsd:simpleType>
        <xsd:restriction base="dms:DateTime"/>
      </xsd:simpleType>
    </xsd:element>
    <xsd:element name="IntranetDescription" ma:index="16" nillable="true" ma:displayName="Description" ma:hidden="true" ma:internalName="IntranetDescription">
      <xsd:simpleType>
        <xsd:restriction base="dms:Note"/>
      </xsd:simpleType>
    </xsd:element>
    <xsd:element name="IntranetDocumentVersion" ma:index="24" nillable="true" ma:displayName="Document Version (Office)" ma:internalName="IntranetDocumentVersion" ma:readOnly="true">
      <xsd:simpleType>
        <xsd:restriction base="dms:Text">
          <xsd:maxLength value="255"/>
        </xsd:restriction>
      </xsd:simpleType>
    </xsd:element>
    <xsd:element name="IntranetDocumentStatus" ma:index="25" nillable="true" ma:displayName="Document Status (Office)" ma:internalName="IntranetDocumentStatus" ma:readOnly="true">
      <xsd:simpleType>
        <xsd:restriction base="dms:Text">
          <xsd:maxLength value="255"/>
        </xsd:restriction>
      </xsd:simpleType>
    </xsd:element>
    <xsd:element name="IntranetApproverComments" ma:index="26" nillable="true" ma:displayName="Approver Comments" ma:internalName="IntranetApproverComments" ma:readOnly="true">
      <xsd:simpleType>
        <xsd:restriction base="dms:Note"/>
      </xsd:simpleType>
    </xsd:element>
    <xsd:element name="IntranetDocumentApprovers" ma:index="27" nillable="true" ma:displayName="Document Approvers" ma:hidden="true" ma:internalName="IntranetDocumentApprovers" ma:readOnly="true">
      <xsd:simpleType>
        <xsd:restriction base="dms:Note"/>
      </xsd:simpleType>
    </xsd:element>
    <xsd:element name="IntranetWorkflowHistoryLink" ma:index="28" nillable="true" ma:displayName="Workflow History Link" ma:description="Link to the workflow history for the document when it was in authoring site." ma:format="Hyperlink" ma:internalName="IntranetWorkflowHistoryLink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ranetDocumentTypeText" ma:index="29" nillable="true" ma:displayName="Document Type (Office)" ma:indexed="true" ma:internalName="IntranetDocumentTypeText" ma:readOnly="true">
      <xsd:simpleType>
        <xsd:restriction base="dms:Text">
          <xsd:maxLength value="255"/>
        </xsd:restriction>
      </xsd:simpleType>
    </xsd:element>
    <xsd:element name="IntranetOwnerText" ma:index="30" nillable="true" ma:displayName="Owner (Office)" ma:indexed="true" ma:internalName="IntranetOwnerText" ma:readOnly="true">
      <xsd:simpleType>
        <xsd:restriction base="dms:Text">
          <xsd:maxLength value="255"/>
        </xsd:restriction>
      </xsd:simpleType>
    </xsd:element>
    <xsd:element name="IntranetSourceLocationText" ma:index="31" nillable="true" ma:displayName="Source Location (Office)" ma:internalName="IntranetSourceLocationText" ma:readOnly="true">
      <xsd:simpleType>
        <xsd:restriction base="dms:Text">
          <xsd:maxLength value="255"/>
        </xsd:restriction>
      </xsd:simpleType>
    </xsd:element>
    <xsd:element name="j6078cf9c2674d65bbe47a022e5e4985" ma:index="38" ma:taxonomy="true" ma:internalName="j6078cf9c2674d65bbe47a022e5e4985" ma:taxonomyFieldName="IntranetPublishedLocations" ma:displayName="Published Locations" ma:readOnly="false" ma:default="" ma:fieldId="{36078cf9-c267-4d65-bbe4-7a022e5e4985}" ma:taxonomyMulti="true" ma:sspId="54cf55f5-2f84-4f1a-9f84-c9497e3a5813" ma:termSetId="e7a8057f-d10d-4be7-a140-7e77eb4a7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9" nillable="true" ma:displayName="Taxonomy Catch All Column" ma:hidden="true" ma:list="{8c36e329-718e-4bfc-b7ce-e8af6e1e1d1c}" ma:internalName="TaxCatchAll" ma:showField="CatchAllData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0" nillable="true" ma:displayName="Taxonomy Catch All Column1" ma:hidden="true" ma:list="{8c36e329-718e-4bfc-b7ce-e8af6e1e1d1c}" ma:internalName="TaxCatchAllLabel" ma:readOnly="true" ma:showField="CatchAllDataLabel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77cb50c54a144cea6d2edce5a638d87" ma:index="41" nillable="true" ma:taxonomy="true" ma:internalName="l77cb50c54a144cea6d2edce5a638d87" ma:taxonomyFieldName="IntranetSourceLocation" ma:displayName="Source Location" ma:readOnly="true" ma:default="1;#Hunter Valley Operations|2835156e-93b3-4fa0-8e7e-8745630a3846" ma:fieldId="{577cb50c-54a1-44ce-a6d2-edce5a638d87}" ma:sspId="54cf55f5-2f84-4f1a-9f84-c9497e3a5813" ma:termSetId="6504bbb9-91bd-4757-aade-b62a1ecc65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7a0fe017b145ba907a92b0c449d44d" ma:index="42" nillable="true" ma:taxonomy="true" ma:internalName="ee7a0fe017b145ba907a92b0c449d44d" ma:taxonomyFieldName="IntranetDocumentType" ma:displayName="Document Type" ma:indexed="true" ma:readOnly="true" ma:fieldId="{ee7a0fe0-17b1-45ba-907a-92b0c449d44d}" ma:sspId="54cf55f5-2f84-4f1a-9f84-c9497e3a5813" ma:termSetId="9e1e4e70-1d6b-457e-8ef6-6df0d4882d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28afa1251244f36b0ef6a912bfbfe0f" ma:index="43" ma:taxonomy="true" ma:internalName="p28afa1251244f36b0ef6a912bfbfe0f" ma:taxonomyFieldName="IntranetDepartments" ma:displayName="Departments" ma:readOnly="false" ma:fieldId="{928afa12-5124-4f36-b0ef-6a912bfbfe0f}" ma:taxonomyMulti="true" ma:sspId="54cf55f5-2f84-4f1a-9f84-c9497e3a5813" ma:termSetId="c9143f5d-3fdd-487d-bb2a-aa2dca12f6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470c37ce32c4774bc86511f3c63d903" ma:index="44" ma:taxonomy="true" ma:internalName="l470c37ce32c4774bc86511f3c63d903" ma:taxonomyFieldName="IntranetOwner" ma:displayName="Owner" ma:indexed="true" ma:readOnly="false" ma:fieldId="{5470c37c-e32c-4774-bc86-511f3c63d903}" ma:sspId="54cf55f5-2f84-4f1a-9f84-c9497e3a5813" ma:termSetId="3d075bcc-6fd9-493c-a35a-07175a59f9e8" ma:anchorId="ec0c6a7a-cfd5-4ab5-b28c-738bd3a9cdbd" ma:open="false" ma:isKeyword="false">
      <xsd:complexType>
        <xsd:sequence>
          <xsd:element ref="pc:Terms" minOccurs="0" maxOccurs="1"/>
        </xsd:sequence>
      </xsd:complexType>
    </xsd:element>
    <xsd:element name="TaxKeywordTaxHTField" ma:index="45" nillable="true" ma:taxonomy="true" ma:internalName="TaxKeywordTaxHTField" ma:taxonomyFieldName="TaxKeyword" ma:displayName="Enterprise Keywords" ma:fieldId="{23f27201-bee3-471e-b2e7-b64fd8b7ca38}" ma:taxonomyMulti="true" ma:sspId="54cf55f5-2f84-4f1a-9f84-c9497e3a58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69a8a9498e44556996d5c7b91fb4884" ma:index="46" nillable="true" ma:taxonomy="true" ma:internalName="p69a8a9498e44556996d5c7b91fb4884" ma:taxonomyFieldName="IntranetTags" ma:displayName="Tags" ma:readOnly="false" ma:fieldId="{969a8a94-98e4-4556-996d-5c7b91fb4884}" ma:taxonomyMulti="true" ma:sspId="54cf55f5-2f84-4f1a-9f84-c9497e3a5813" ma:termSetId="52f286b0-6d52-4bcb-b544-fab5f4317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0905442229494cbe36cc68e841010c" ma:index="47" nillable="true" ma:taxonomy="true" ma:internalName="i90905442229494cbe36cc68e841010c" ma:taxonomyFieldName="IntranetLocationTypes" ma:displayName="Location Types" ma:readOnly="true" ma:fieldId="{29090544-2229-494c-be36-cc68e841010c}" ma:taxonomyMulti="true" ma:sspId="54cf55f5-2f84-4f1a-9f84-c9497e3a5813" ma:termSetId="9fde5079-f69f-4c4b-94e4-6d5a7ca5c6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1c6c7d2d11457890d7be1c8b11659e" ma:index="48" ma:taxonomy="true" ma:internalName="l11c6c7d2d11457890d7be1c8b11659e" ma:taxonomyFieldName="IntranetDocTypeDocument" ma:displayName="Document Type" ma:readOnly="false" ma:fieldId="{511c6c7d-2d11-4578-90d7-be1c8b11659e}" ma:sspId="54cf55f5-2f84-4f1a-9f84-c9497e3a5813" ma:termSetId="9e1e4e70-1d6b-457e-8ef6-6df0d4882dd4" ma:anchorId="1c1673ef-9920-4841-863a-d921f9da544a" ma:open="false" ma:isKeyword="false">
      <xsd:complexType>
        <xsd:sequence>
          <xsd:element ref="pc:Terms" minOccurs="0" maxOccurs="1"/>
        </xsd:sequence>
      </xsd:complexType>
    </xsd:element>
    <xsd:element name="c1226936d6ef4a809b4b3067d2f064f9" ma:index="49" nillable="true" ma:taxonomy="true" ma:internalName="c1226936d6ef4a809b4b3067d2f064f9" ma:taxonomyFieldName="IntranetStandards" ma:displayName="Standards" ma:readOnly="false" ma:fieldId="{c1226936-d6ef-4a80-9b4b-3067d2f064f9}" ma:taxonomyMulti="true" ma:sspId="54cf55f5-2f84-4f1a-9f84-c9497e3a5813" ma:termSetId="10012b03-adb8-4265-9ffa-4959132cd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673468b6674a18ae2d0441983f1f39" ma:index="50" nillable="true" ma:taxonomy="true" ma:internalName="if673468b6674a18ae2d0441983f1f39" ma:taxonomyFieldName="IntranetEquipment" ma:displayName="Equipment" ma:readOnly="false" ma:fieldId="{2f673468-b667-4a18-ae2d-0441983f1f39}" ma:taxonomyMulti="true" ma:sspId="54cf55f5-2f84-4f1a-9f84-c9497e3a5813" ma:termSetId="0d5317f1-4f18-49a6-b594-1f90bd60a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d5d54ee63a4a878cae256dd0aee4cd" ma:index="51" nillable="true" ma:taxonomy="true" ma:internalName="led5d54ee63a4a878cae256dd0aee4cd" ma:taxonomyFieldName="IntranetFLOC" ma:displayName="FLOC" ma:readOnly="false" ma:fieldId="{5ed5d54e-e63a-4a87-8cae-256dd0aee4cd}" ma:taxonomyMulti="true" ma:sspId="54cf55f5-2f84-4f1a-9f84-c9497e3a5813" ma:termSetId="be9db833-0f17-4544-a824-25d6d0f022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3fb1f43b304e4b99a708a66b71ae32" ma:index="52" nillable="true" ma:taxonomy="true" ma:internalName="pd3fb1f43b304e4b99a708a66b71ae32" ma:taxonomyFieldName="IntranetAccountabilities" ma:displayName="Accountabilities" ma:readOnly="false" ma:fieldId="{9d3fb1f4-3b30-4e4b-99a7-08a66b71ae32}" ma:taxonomyMulti="true" ma:sspId="54cf55f5-2f84-4f1a-9f84-c9497e3a5813" ma:termSetId="b94a582c-787d-47c4-9e36-1a8f8de61c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0ba271813f4cfbb50b176e215d13c7" ma:index="53" nillable="true" ma:taxonomy="true" ma:internalName="n40ba271813f4cfbb50b176e215d13c7" ma:taxonomyFieldName="IntranetMineRecord" ma:displayName="Mine Record" ma:readOnly="false" ma:fieldId="{740ba271-813f-4cfb-b50b-176e215d13c7}" ma:taxonomyMulti="true" ma:sspId="54cf55f5-2f84-4f1a-9f84-c9497e3a5813" ma:termSetId="90b88c05-50d7-4ef8-8669-e1f00efbda94" ma:anchorId="52eee888-528f-4397-8977-8f2a95faaf40" ma:open="false" ma:isKeyword="false">
      <xsd:complexType>
        <xsd:sequence>
          <xsd:element ref="pc:Terms" minOccurs="0" maxOccurs="1"/>
        </xsd:sequence>
      </xsd:complexType>
    </xsd:element>
    <xsd:element name="IntranetDocumentName" ma:index="57" nillable="true" ma:displayName="Name" ma:indexed="true" ma:internalName="IntranetDocumentName" ma:readOnly="true">
      <xsd:simpleType>
        <xsd:restriction base="dms:Text">
          <xsd:maxLength value="255"/>
        </xsd:restriction>
      </xsd:simpleType>
    </xsd:element>
    <xsd:element name="IntranetOrgLearning" ma:index="58" nillable="true" ma:displayName="Organisational Learning" ma:internalName="IntranetOrgLearning">
      <xsd:simpleType>
        <xsd:restriction base="dms:Boolean"/>
      </xsd:simpleType>
    </xsd:element>
    <xsd:element name="IntranetLearningDescription" ma:index="59" nillable="true" ma:displayName="Learning Description" ma:internalName="IntranetLearningDescription">
      <xsd:simpleType>
        <xsd:restriction base="dms:Note">
          <xsd:maxLength value="255"/>
        </xsd:restriction>
      </xsd:simpleType>
    </xsd:element>
    <xsd:element name="IntranetArchiveComments" ma:index="63" nillable="true" ma:displayName="Archive Comments" ma:internalName="IntranetArchiveComments" ma:readOnly="true">
      <xsd:simpleType>
        <xsd:restriction base="dms:Note"/>
      </xsd:simpleType>
    </xsd:element>
    <xsd:element name="SharedWithUsers" ma:index="6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pproveWorkflow" ma:index="66" nillable="true" ma:displayName="Approve Workflow" ma:format="Hyperlink" ma:internalName="Approv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Workflow" ma:index="67" nillable="true" ma:displayName="Archive Workflow" ma:format="Hyperlink" ma:internalName="Archiv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nameWorkflow" ma:index="68" nillable="true" ma:displayName="Rename Workflow" ma:format="Hyperlink" ma:internalName="Renam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piredWorkflow" ma:index="69" nillable="true" ma:displayName="Expired Workflow" ma:format="Hyperlink" ma:internalName="Expired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glencore.com.au/" elementFormDefault="qualified">
    <xsd:import namespace="http://schemas.microsoft.com/office/2006/documentManagement/types"/>
    <xsd:import namespace="http://schemas.microsoft.com/office/infopath/2007/PartnerControls"/>
    <xsd:element name="IntranetArchivedDate" ma:index="15" nillable="true" ma:displayName="Archived Date" ma:format="DateTime" ma:internalName="IntranetArchived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6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4e3144c-59ac-4819-a3c7-c39bb7f45cf2">HVOOC-1797567310-5586</_dlc_DocId>
    <_dlc_DocIdUrl xmlns="44e3144c-59ac-4819-a3c7-c39bb7f45cf2">
      <Url>https://author.hvo.net/_layouts/15/DocIdRedir.aspx?ID=HVOOC-1797567310-5586</Url>
      <Description>HVOOC-1797567310-5586</Description>
    </_dlc_DocIdUrl>
    <IntranetReviewPeriod xmlns="44e3144c-59ac-4819-a3c7-c39bb7f45cf2">3 Years</IntranetReviewPeriod>
    <led5d54ee63a4a878cae256dd0aee4cd xmlns="44e3144c-59ac-4819-a3c7-c39bb7f45cf2">
      <Terms xmlns="http://schemas.microsoft.com/office/infopath/2007/PartnerControls"/>
    </led5d54ee63a4a878cae256dd0aee4cd>
    <IntranetDocumentVersion xmlns="44e3144c-59ac-4819-a3c7-c39bb7f45cf2">3.0</IntranetDocumentVersion>
    <IntranetDescription xmlns="44e3144c-59ac-4819-a3c7-c39bb7f45cf2">1.0</IntranetDescription>
    <n40ba271813f4cfbb50b176e215d13c7 xmlns="44e3144c-59ac-4819-a3c7-c39bb7f45cf2">
      <Terms xmlns="http://schemas.microsoft.com/office/infopath/2007/PartnerControls"/>
    </n40ba271813f4cfbb50b176e215d13c7>
    <IntranetOwnerText xmlns="44e3144c-59ac-4819-a3c7-c39bb7f45cf2">Training Superintendent</IntranetOwnerText>
    <IntranetApproverComments xmlns="44e3144c-59ac-4819-a3c7-c39bb7f45cf2">31/08/2026 18:32 - Lawson, Col (Hunter Valley Operations - AU) (Approve) 
Comment: Reviewed; 
03/09/2026 07:30 - McLaren, Joel (Hunter Valley Operations - AU) (Approve) </IntranetApproverComments>
    <p69a8a9498e44556996d5c7b91fb4884 xmlns="44e3144c-59ac-4819-a3c7-c39bb7f45cf2">
      <Terms xmlns="http://schemas.microsoft.com/office/infopath/2007/PartnerControls"/>
    </p69a8a9498e44556996d5c7b91fb4884>
    <IntranetWorkflowHistoryLink xmlns="44e3144c-59ac-4819-a3c7-c39bb7f45cf2">
      <Url>https://spwf.coal.au.glencore.net/IntranetDocumentWorkflows/Common/WorkflowHistory?listid={2909ca24-be4b-4051-a015-b3f3a54b2c15}&amp;itemid=5586&amp;siteurl=https://author.hvo.net</Url>
      <Description>View Workflow History</Description>
    </IntranetWorkflowHistoryLink>
    <TaxKeywordTaxHTField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Induction</TermName>
          <TermId xmlns="http://schemas.microsoft.com/office/infopath/2007/PartnerControls">9d2a7e20-2a5c-45e5-89c4-f35d7fbfef4c</TermId>
        </TermInfo>
      </Terms>
    </TaxKeywordTaxHTField>
    <if673468b6674a18ae2d0441983f1f39 xmlns="44e3144c-59ac-4819-a3c7-c39bb7f45cf2">
      <Terms xmlns="http://schemas.microsoft.com/office/infopath/2007/PartnerControls"/>
    </if673468b6674a18ae2d0441983f1f39>
    <IntranetDocumentTypeText xmlns="44e3144c-59ac-4819-a3c7-c39bb7f45cf2">Form Template</IntranetDocumentTypeText>
    <IntranetPlannedReviewDate xmlns="44e3144c-59ac-4819-a3c7-c39bb7f45cf2">2029-09-03T07:31:32+00:00</IntranetPlannedReviewDate>
    <p28afa1251244f36b0ef6a912bfbfe0f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Support</TermName>
          <TermId xmlns="http://schemas.microsoft.com/office/infopath/2007/PartnerControls">bd4b8f22-47bf-4f3a-91a0-e88aebc4e4fe</TermId>
        </TermInfo>
      </Terms>
    </p28afa1251244f36b0ef6a912bfbfe0f>
    <IntranetOrgLearning xmlns="44e3144c-59ac-4819-a3c7-c39bb7f45cf2">false</IntranetOrgLearning>
    <IntranetDocumentApprovers xmlns="44e3144c-59ac-4819-a3c7-c39bb7f45cf2">&lt;Approvers&gt;&lt;Step&gt;&lt;Name&gt;Owner Approval&lt;/Name&gt;&lt;Login&gt;i:0#.w|anyaccess\clawson&lt;/Login&gt;&lt;/Step&gt;&lt;Step&gt;&lt;Name&gt;Approver&lt;/Name&gt;&lt;Login&gt;i:0#.w|anyaccess\jmclaren&lt;/Login&gt;&lt;/Step&gt;&lt;/Approvers&gt;</IntranetDocumentApprovers>
    <l77cb50c54a144cea6d2edce5a638d87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Hunter Valley Operations</TermName>
          <TermId xmlns="http://schemas.microsoft.com/office/infopath/2007/PartnerControls">2835156e-93b3-4fa0-8e7e-8745630a3846</TermId>
        </TermInfo>
      </Terms>
    </l77cb50c54a144cea6d2edce5a638d87>
    <pd3fb1f43b304e4b99a708a66b71ae32 xmlns="44e3144c-59ac-4819-a3c7-c39bb7f45cf2">
      <Terms xmlns="http://schemas.microsoft.com/office/infopath/2007/PartnerControls"/>
    </pd3fb1f43b304e4b99a708a66b71ae32>
    <IntranetLearningDescription xmlns="44e3144c-59ac-4819-a3c7-c39bb7f45cf2" xsi:nil="true"/>
    <ee7a0fe017b145ba907a92b0c449d44d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Template</TermName>
          <TermId xmlns="http://schemas.microsoft.com/office/infopath/2007/PartnerControls">1c16f92c-4c86-42f2-b31e-66401daf85c2</TermId>
        </TermInfo>
      </Terms>
    </ee7a0fe017b145ba907a92b0c449d44d>
    <TaxCatchAll xmlns="44e3144c-59ac-4819-a3c7-c39bb7f45cf2">
      <Value>3807</Value>
      <Value>13</Value>
      <Value>743</Value>
      <Value>28</Value>
      <Value>12</Value>
      <Value>5515</Value>
      <Value>2</Value>
      <Value>1</Value>
    </TaxCatchAll>
    <l11c6c7d2d11457890d7be1c8b11659e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Template</TermName>
          <TermId xmlns="http://schemas.microsoft.com/office/infopath/2007/PartnerControls">1c16f92c-4c86-42f2-b31e-66401daf85c2</TermId>
        </TermInfo>
      </Terms>
    </l11c6c7d2d11457890d7be1c8b11659e>
    <_dlc_ExpireDate xmlns="http://schemas.microsoft.com/sharepoint/v3" xsi:nil="true"/>
    <c1226936d6ef4a809b4b3067d2f064f9 xmlns="44e3144c-59ac-4819-a3c7-c39bb7f45cf2">
      <Terms xmlns="http://schemas.microsoft.com/office/infopath/2007/PartnerControls"/>
    </c1226936d6ef4a809b4b3067d2f064f9>
    <IntranetDocumentName xmlns="44e3144c-59ac-4819-a3c7-c39bb7f45cf2">Induction Approval and Mobilisation Form.docx</IntranetDocumentName>
    <j6078cf9c2674d65bbe47a022e5e4985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Hunter Valley Operations</TermName>
          <TermId xmlns="http://schemas.microsoft.com/office/infopath/2007/PartnerControls">2835156e-93b3-4fa0-8e7e-8745630a3846</TermId>
        </TermInfo>
      </Terms>
    </j6078cf9c2674d65bbe47a022e5e4985>
    <IntranetDocumentStatus xmlns="44e3144c-59ac-4819-a3c7-c39bb7f45cf2">Approved</IntranetDocumentStatus>
    <IntranetEffectiveDate xmlns="44e3144c-59ac-4819-a3c7-c39bb7f45cf2">2026-09-03T07:31:32+00:00</IntranetEffectiveDate>
    <IntranetSourceLocationText xmlns="44e3144c-59ac-4819-a3c7-c39bb7f45cf2">Hunter Valley Operations</IntranetSourceLocationText>
    <l470c37ce32c4774bc86511f3c63d903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Superintendent</TermName>
          <TermId xmlns="http://schemas.microsoft.com/office/infopath/2007/PartnerControls">604a88e3-3158-482a-80bf-94eecaf69579</TermId>
        </TermInfo>
      </Terms>
    </l470c37ce32c4774bc86511f3c63d903>
    <i90905442229494cbe36cc68e841010c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CHP</TermName>
          <TermId xmlns="http://schemas.microsoft.com/office/infopath/2007/PartnerControls">526be418-0454-480b-b396-9cb10dbf230e</TermId>
        </TermInfo>
        <TermInfo xmlns="http://schemas.microsoft.com/office/infopath/2007/PartnerControls">
          <TermName xmlns="http://schemas.microsoft.com/office/infopath/2007/PartnerControls">Surface</TermName>
          <TermId xmlns="http://schemas.microsoft.com/office/infopath/2007/PartnerControls">52b2841c-156b-41ab-9184-c05acc494cd6</TermId>
        </TermInfo>
      </Terms>
    </i90905442229494cbe36cc68e841010c>
    <_dlc_ExpireDateSaved xmlns="http://schemas.microsoft.com/sharepoint/v3" xsi:nil="true"/>
    <RenameWorkflow xmlns="44e3144c-59ac-4819-a3c7-c39bb7f45cf2">
      <Url xsi:nil="true"/>
      <Description xsi:nil="true"/>
    </RenameWorkflow>
    <ApproveWorkflow xmlns="44e3144c-59ac-4819-a3c7-c39bb7f45cf2">
      <Url>https://spwf.coal.au.glencore.net/IntranetDocumentWorkflows/Common/InstanceStatus?InstanceId=41612&amp;IsLegacy=False&amp;siteurl=https://author.hvo.net</Url>
      <Description>Completed</Description>
    </ApproveWorkflow>
    <ExpiredWorkflow xmlns="44e3144c-59ac-4819-a3c7-c39bb7f45cf2">
      <Url xsi:nil="true"/>
      <Description xsi:nil="true"/>
    </ExpiredWorkflow>
    <ArchiveWorkflow xmlns="44e3144c-59ac-4819-a3c7-c39bb7f45cf2">
      <Url xsi:nil="true"/>
      <Description xsi:nil="true"/>
    </ArchiveWorkflow>
    <IntranetArchivedDate xmlns="http://schemas.glencore.com.au/" xsi:nil="true"/>
    <IconOverlay xmlns="http://schemas.microsoft.com/sharepoint/v4" xsi:nil="true"/>
    <SharedWithUsers xmlns="44e3144c-59ac-4819-a3c7-c39bb7f45cf2">
      <UserInfo>
        <DisplayName>Collins, Raymond (Hunter Valley Operations - AU)</DisplayName>
        <AccountId>86</AccountId>
        <AccountType/>
      </UserInfo>
    </SharedWithUsers>
    <_vti_ItemDeclaredRecord xmlns="http://schemas.microsoft.com/sharepoint/v3">2022-05-15T13:33:05+00:00</_vti_ItemDeclaredRecord>
    <_vti_ItemHoldRecordStatus xmlns="http://schemas.microsoft.com/sharepoint/v3">272</_vti_ItemHoldRecordStatu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AuthoredDocumentHandlerItemAdding</Name>
    <Synchronization>Synchronous</Synchronization>
    <Type>1</Type>
    <SequenceNumber>9000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AuthoredDocumentHandlerItemUpdating</Name>
    <Synchronization>Synchronous</Synchronization>
    <Type>2</Type>
    <SequenceNumber>9000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AuthoredDocumentHandlerItemCheckingOut</Name>
    <Synchronization>Synchronous</Synchronization>
    <Type>5</Type>
    <SequenceNumber>10000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AuthoredDocumentHandlerItemAdded</Name>
    <Synchronization>Synchronous</Synchronization>
    <Type>10001</Type>
    <SequenceNumber>10001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AuthoredDocumentHandlerItemUpdated</Name>
    <Synchronization>Synchronous</Synchronization>
    <Type>10002</Type>
    <SequenceNumber>10001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AuthoredDocumentHandlerItemCheckedOut</Name>
    <Synchronization>Synchronous</Synchronization>
    <Type>10005</Type>
    <SequenceNumber>10000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DeclareAsRecordHandlerItemUpdated</Name>
    <Synchronization>Synchronous</Synchronization>
    <Type>10002</Type>
    <SequenceNumber>15000</SequenceNumber>
    <Url/>
    <Assembly>GCAA.Intranet.Authoring, Version=1.0.0.0, Culture=neutral, PublicKeyToken=b21687ee642c36b5</Assembly>
    <Class>GCAA.Intranet.Authoring.EventReceivers.DeclareAsRecordHandler.DeclareAsRecordHandler</Class>
    <Data/>
    <Filter/>
  </Receiver>
  <Receiver>
    <Name>OfficePropertiesItemAdded</Name>
    <Synchronization>Synchronous</Synchronization>
    <Type>10001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OfficePropertiesItemUpdated</Name>
    <Synchronization>Synchronous</Synchronization>
    <Type>10002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OfficePropertiesItemCheckedIn</Name>
    <Synchronization>Synchronous</Synchronization>
    <Type>10004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OfficePropertiesItemCheckedOut</Name>
    <Synchronization>Synchronous</Synchronization>
    <Type>10005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OfficePropertiesItemUncheckedOut</Name>
    <Synchronization>Synchronous</Synchronization>
    <Type>10006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2FD18-E2FD-47B4-A67D-1E2E5FBED749}"/>
</file>

<file path=customXml/itemProps2.xml><?xml version="1.0" encoding="utf-8"?>
<ds:datastoreItem xmlns:ds="http://schemas.openxmlformats.org/officeDocument/2006/customXml" ds:itemID="{45EFDC0B-921F-46F1-BA6F-8739738CF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CEB9B1-E608-4FD7-A912-83383E5630DC}">
  <ds:schemaRefs>
    <ds:schemaRef ds:uri="http://schemas.microsoft.com/office/2006/metadata/properties"/>
    <ds:schemaRef ds:uri="http://schemas.microsoft.com/office/infopath/2007/PartnerControls"/>
    <ds:schemaRef ds:uri="44e3144c-59ac-4819-a3c7-c39bb7f45cf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F773CAC-A098-4216-94FE-7F53DA3F50D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EC0D8A-CA7E-4508-AA6D-24103D42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HVO Form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INDUCTION &amp; MOBILSATION Approval Form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Induction Approval and Mobilisation Form</dc:title>
  <dc:subject/>
  <dc:creator>ifarrow</dc:creator>
  <cp:keywords>Induction</cp:keywords>
  <dc:description/>
  <cp:lastModifiedBy>Ball, Emily (Hunter Valley Operations - AU)</cp:lastModifiedBy>
  <cp:revision>2</cp:revision>
  <cp:lastPrinted>2024-01-10T06:01:00Z</cp:lastPrinted>
  <dcterms:created xsi:type="dcterms:W3CDTF">2026-08-31T04:14:00Z</dcterms:created>
  <dcterms:modified xsi:type="dcterms:W3CDTF">2026-08-31T04:14:00Z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8bc7b8ec-89e7-4e03-ae5b-457c6e1b5d33</vt:lpwstr>
  </property>
  <property fmtid="{D5CDD505-2E9C-101B-9397-08002B2CF9AE}" pid="3" name="ContentTypeId">
    <vt:lpwstr>0x0101005B283664082BE4459853A9D0984A7F1B010101010018F419659CB77749AAA56C49243B5A1E</vt:lpwstr>
  </property>
  <property fmtid="{D5CDD505-2E9C-101B-9397-08002B2CF9AE}" pid="4" name="TaxKeyword">
    <vt:lpwstr>3807;#Induction|9d2a7e20-2a5c-45e5-89c4-f35d7fbfef4c</vt:lpwstr>
  </property>
  <property fmtid="{D5CDD505-2E9C-101B-9397-08002B2CF9AE}" pid="5" name="led5d54ee63a4a878cae256dd0aee4cd">
    <vt:lpwstr/>
  </property>
  <property fmtid="{D5CDD505-2E9C-101B-9397-08002B2CF9AE}" pid="6" name="a13b9aaba3714fba80df3e2700e6c880">
    <vt:lpwstr/>
  </property>
  <property fmtid="{D5CDD505-2E9C-101B-9397-08002B2CF9AE}" pid="7" name="IntranetStandards">
    <vt:lpwstr/>
  </property>
  <property fmtid="{D5CDD505-2E9C-101B-9397-08002B2CF9AE}" pid="8" name="e073f7d3e00148c59593b60c512f9710">
    <vt:lpwstr/>
  </property>
  <property fmtid="{D5CDD505-2E9C-101B-9397-08002B2CF9AE}" pid="9" name="a17fc51ce2d843a59e6e489184f0b452">
    <vt:lpwstr/>
  </property>
  <property fmtid="{D5CDD505-2E9C-101B-9397-08002B2CF9AE}" pid="10" name="l9fe39f6388f413498e7f620389521e2">
    <vt:lpwstr/>
  </property>
  <property fmtid="{D5CDD505-2E9C-101B-9397-08002B2CF9AE}" pid="11" name="IntranetDocTypeApproval">
    <vt:lpwstr/>
  </property>
  <property fmtid="{D5CDD505-2E9C-101B-9397-08002B2CF9AE}" pid="12" name="IntranetDocTypeDocument">
    <vt:lpwstr>743</vt:lpwstr>
  </property>
  <property fmtid="{D5CDD505-2E9C-101B-9397-08002B2CF9AE}" pid="13" name="IntranetEquipment">
    <vt:lpwstr/>
  </property>
  <property fmtid="{D5CDD505-2E9C-101B-9397-08002B2CF9AE}" pid="14" name="n40ba271813f4cfbb50b176e215d13c7">
    <vt:lpwstr/>
  </property>
  <property fmtid="{D5CDD505-2E9C-101B-9397-08002B2CF9AE}" pid="15" name="pad2307164f54b29809e3aa6cb3bbe7d">
    <vt:lpwstr/>
  </property>
  <property fmtid="{D5CDD505-2E9C-101B-9397-08002B2CF9AE}" pid="16" name="pd40444ffc1a45d8b32cfc22fdfcc935">
    <vt:lpwstr/>
  </property>
  <property fmtid="{D5CDD505-2E9C-101B-9397-08002B2CF9AE}" pid="17" name="of87df55d78a42fab320e678da833f31">
    <vt:lpwstr/>
  </property>
  <property fmtid="{D5CDD505-2E9C-101B-9397-08002B2CF9AE}" pid="18" name="IntranetRelatedTrainingItem">
    <vt:lpwstr/>
  </property>
  <property fmtid="{D5CDD505-2E9C-101B-9397-08002B2CF9AE}" pid="19" name="p69a8a9498e44556996d5c7b91fb4884">
    <vt:lpwstr/>
  </property>
  <property fmtid="{D5CDD505-2E9C-101B-9397-08002B2CF9AE}" pid="20" name="ef969fabf8a84b3d85d62147391696a7">
    <vt:lpwstr/>
  </property>
  <property fmtid="{D5CDD505-2E9C-101B-9397-08002B2CF9AE}" pid="21" name="IntranetDocTypeMineRecord">
    <vt:lpwstr/>
  </property>
  <property fmtid="{D5CDD505-2E9C-101B-9397-08002B2CF9AE}" pid="22" name="TaxKeywordTaxHTField">
    <vt:lpwstr/>
  </property>
  <property fmtid="{D5CDD505-2E9C-101B-9397-08002B2CF9AE}" pid="23" name="IntranetAccountabilities">
    <vt:lpwstr/>
  </property>
  <property fmtid="{D5CDD505-2E9C-101B-9397-08002B2CF9AE}" pid="24" name="IntranetDiscipline">
    <vt:lpwstr/>
  </property>
  <property fmtid="{D5CDD505-2E9C-101B-9397-08002B2CF9AE}" pid="25" name="if673468b6674a18ae2d0441983f1f39">
    <vt:lpwstr/>
  </property>
  <property fmtid="{D5CDD505-2E9C-101B-9397-08002B2CF9AE}" pid="26" name="IntranetOwner">
    <vt:lpwstr>28</vt:lpwstr>
  </property>
  <property fmtid="{D5CDD505-2E9C-101B-9397-08002B2CF9AE}" pid="27" name="IntranetToRole">
    <vt:lpwstr/>
  </property>
  <property fmtid="{D5CDD505-2E9C-101B-9397-08002B2CF9AE}" pid="28" name="IntranetToCompany">
    <vt:lpwstr/>
  </property>
  <property fmtid="{D5CDD505-2E9C-101B-9397-08002B2CF9AE}" pid="29" name="p12986ec3e3c4f6ba2544e95a3363102">
    <vt:lpwstr/>
  </property>
  <property fmtid="{D5CDD505-2E9C-101B-9397-08002B2CF9AE}" pid="30" name="l470c37ce32c4774bc86511f3c63d903">
    <vt:lpwstr/>
  </property>
  <property fmtid="{D5CDD505-2E9C-101B-9397-08002B2CF9AE}" pid="31" name="IntranetDocTypeDrawing">
    <vt:lpwstr/>
  </property>
  <property fmtid="{D5CDD505-2E9C-101B-9397-08002B2CF9AE}" pid="32" name="i90905442229494cbe36cc68e841010c">
    <vt:lpwstr/>
  </property>
  <property fmtid="{D5CDD505-2E9C-101B-9397-08002B2CF9AE}" pid="33" name="IntranetHolder">
    <vt:lpwstr/>
  </property>
  <property fmtid="{D5CDD505-2E9C-101B-9397-08002B2CF9AE}" pid="34" name="e55a979cfb9f47c08cbafea55dbfe996">
    <vt:lpwstr/>
  </property>
  <property fmtid="{D5CDD505-2E9C-101B-9397-08002B2CF9AE}" pid="35" name="IntranetRole">
    <vt:lpwstr/>
  </property>
  <property fmtid="{D5CDD505-2E9C-101B-9397-08002B2CF9AE}" pid="36" name="IntranetFromCompany">
    <vt:lpwstr/>
  </property>
  <property fmtid="{D5CDD505-2E9C-101B-9397-08002B2CF9AE}" pid="37" name="IntranetDocTypeWorkOrder">
    <vt:lpwstr/>
  </property>
  <property fmtid="{D5CDD505-2E9C-101B-9397-08002B2CF9AE}" pid="38" name="c8bcc9437d95403ca90f027a2f811e0e">
    <vt:lpwstr/>
  </property>
  <property fmtid="{D5CDD505-2E9C-101B-9397-08002B2CF9AE}" pid="39" name="h6734f1b20824734b80cda0edb1ae2b1">
    <vt:lpwstr/>
  </property>
  <property fmtid="{D5CDD505-2E9C-101B-9397-08002B2CF9AE}" pid="40" name="IntranetDocTypeAlert">
    <vt:lpwstr/>
  </property>
  <property fmtid="{D5CDD505-2E9C-101B-9397-08002B2CF9AE}" pid="41" name="kd518aacf5be425eaf60175d0c48c74d">
    <vt:lpwstr/>
  </property>
  <property fmtid="{D5CDD505-2E9C-101B-9397-08002B2CF9AE}" pid="42" name="i3ec6da0dc3449229640e772f8cb380e">
    <vt:lpwstr/>
  </property>
  <property fmtid="{D5CDD505-2E9C-101B-9397-08002B2CF9AE}" pid="43" name="IntranetLocationTypes">
    <vt:lpwstr>12;#CHP|526be418-0454-480b-b396-9cb10dbf230e;#13;#Surface|52b2841c-156b-41ab-9184-c05acc494cd6</vt:lpwstr>
  </property>
  <property fmtid="{D5CDD505-2E9C-101B-9397-08002B2CF9AE}" pid="44" name="nf1f020514cc4eada96249b6600f8cc0">
    <vt:lpwstr/>
  </property>
  <property fmtid="{D5CDD505-2E9C-101B-9397-08002B2CF9AE}" pid="45" name="IntranetPublishedLocations">
    <vt:lpwstr>2;#Hunter Valley Operations|2835156e-93b3-4fa0-8e7e-8745630a3846</vt:lpwstr>
  </property>
  <property fmtid="{D5CDD505-2E9C-101B-9397-08002B2CF9AE}" pid="46" name="pd3fb1f43b304e4b99a708a66b71ae32">
    <vt:lpwstr/>
  </property>
  <property fmtid="{D5CDD505-2E9C-101B-9397-08002B2CF9AE}" pid="47" name="fac2d2ab599b404bb90011303e7fd2cb">
    <vt:lpwstr/>
  </property>
  <property fmtid="{D5CDD505-2E9C-101B-9397-08002B2CF9AE}" pid="48" name="lf23bfed664b49cab0628167873320ce">
    <vt:lpwstr/>
  </property>
  <property fmtid="{D5CDD505-2E9C-101B-9397-08002B2CF9AE}" pid="49" name="IntranetFLOC">
    <vt:lpwstr/>
  </property>
  <property fmtid="{D5CDD505-2E9C-101B-9397-08002B2CF9AE}" pid="50" name="IntranetDocTypeTraining">
    <vt:lpwstr/>
  </property>
  <property fmtid="{D5CDD505-2E9C-101B-9397-08002B2CF9AE}" pid="51" name="lf99e41c973148daa24c8d4821d7ec6e">
    <vt:lpwstr/>
  </property>
  <property fmtid="{D5CDD505-2E9C-101B-9397-08002B2CF9AE}" pid="52" name="IntranetFromRole">
    <vt:lpwstr/>
  </property>
  <property fmtid="{D5CDD505-2E9C-101B-9397-08002B2CF9AE}" pid="53" name="ee7a0fe017b145ba907a92b0c449d44d">
    <vt:lpwstr/>
  </property>
  <property fmtid="{D5CDD505-2E9C-101B-9397-08002B2CF9AE}" pid="54" name="j3f1ca86b17a4741a93235983703a418">
    <vt:lpwstr/>
  </property>
  <property fmtid="{D5CDD505-2E9C-101B-9397-08002B2CF9AE}" pid="55" name="IntranetApplicableLocation">
    <vt:lpwstr/>
  </property>
  <property fmtid="{D5CDD505-2E9C-101B-9397-08002B2CF9AE}" pid="56" name="IntranetDocumentType">
    <vt:lpwstr>743</vt:lpwstr>
  </property>
  <property fmtid="{D5CDD505-2E9C-101B-9397-08002B2CF9AE}" pid="57" name="l11c6c7d2d11457890d7be1c8b11659e">
    <vt:lpwstr/>
  </property>
  <property fmtid="{D5CDD505-2E9C-101B-9397-08002B2CF9AE}" pid="58" name="IntranetMineRecord">
    <vt:lpwstr/>
  </property>
  <property fmtid="{D5CDD505-2E9C-101B-9397-08002B2CF9AE}" pid="59" name="IntranetSourceLocation">
    <vt:lpwstr>1</vt:lpwstr>
  </property>
  <property fmtid="{D5CDD505-2E9C-101B-9397-08002B2CF9AE}" pid="60" name="c1226936d6ef4a809b4b3067d2f064f9">
    <vt:lpwstr/>
  </property>
  <property fmtid="{D5CDD505-2E9C-101B-9397-08002B2CF9AE}" pid="61" name="nb19034ed13e44569e9818792f16d9c5">
    <vt:lpwstr/>
  </property>
  <property fmtid="{D5CDD505-2E9C-101B-9397-08002B2CF9AE}" pid="62" name="bdf8f9524c9e4c3dbbe1f21e78950781">
    <vt:lpwstr/>
  </property>
  <property fmtid="{D5CDD505-2E9C-101B-9397-08002B2CF9AE}" pid="63" name="IntranetDepartments">
    <vt:lpwstr>5515;#Training Support|bd4b8f22-47bf-4f3a-91a0-e88aebc4e4fe</vt:lpwstr>
  </property>
  <property fmtid="{D5CDD505-2E9C-101B-9397-08002B2CF9AE}" pid="64" name="j6078cf9c2674d65bbe47a022e5e4985">
    <vt:lpwstr/>
  </property>
  <property fmtid="{D5CDD505-2E9C-101B-9397-08002B2CF9AE}" pid="65" name="IntranetTags">
    <vt:lpwstr/>
  </property>
  <property fmtid="{D5CDD505-2E9C-101B-9397-08002B2CF9AE}" pid="66" name="IntranetReviewPeriod">
    <vt:lpwstr>3 Years</vt:lpwstr>
  </property>
  <property fmtid="{D5CDD505-2E9C-101B-9397-08002B2CF9AE}" pid="67" name="IntranetDocumentVersion">
    <vt:lpwstr>5.1</vt:lpwstr>
  </property>
  <property fmtid="{D5CDD505-2E9C-101B-9397-08002B2CF9AE}" pid="68" name="_dlc_policyId">
    <vt:lpwstr/>
  </property>
  <property fmtid="{D5CDD505-2E9C-101B-9397-08002B2CF9AE}" pid="69" name="IntranetDescription">
    <vt:lpwstr>1.0</vt:lpwstr>
  </property>
  <property fmtid="{D5CDD505-2E9C-101B-9397-08002B2CF9AE}" pid="70" name="IntranetOwnerText">
    <vt:lpwstr>Training Superintendent</vt:lpwstr>
  </property>
  <property fmtid="{D5CDD505-2E9C-101B-9397-08002B2CF9AE}" pid="71" name="ecm_ItemDeleteBlockHolders">
    <vt:lpwstr>ecm_InPlaceRecordLock</vt:lpwstr>
  </property>
  <property fmtid="{D5CDD505-2E9C-101B-9397-08002B2CF9AE}" pid="72" name="IntranetApproverComments">
    <vt:lpwstr>McLaren, Joel (Hunter Valley Operations - AU) (Approve) 11/05/2022 3:06 PM - 29/08/2022 5:22 PM
(McLaren, Joel (Hunter Valley Operations - AU)) 
Jones, Troy (Hunter Valley Operations - AU) (Approve) 11/05/2022 3:05 PM - 11/05/2022 3:06 PM
(Jones, Troy (Hunter Valley Operations - AU)) 
</vt:lpwstr>
  </property>
  <property fmtid="{D5CDD505-2E9C-101B-9397-08002B2CF9AE}" pid="73" name="IntranetWorkflowHistoryLink">
    <vt:lpwstr>https://author.hvo.net/_layouts/15/NintexWorkflow/ItemWorkflows.aspx?ListId={2909ca24-be4b-4051-a015-b3f3a54b2c15}&amp;ItemId=3459, View Workflow History</vt:lpwstr>
  </property>
  <property fmtid="{D5CDD505-2E9C-101B-9397-08002B2CF9AE}" pid="74" name="IntranetDocumentTypeText">
    <vt:lpwstr>Form Template</vt:lpwstr>
  </property>
  <property fmtid="{D5CDD505-2E9C-101B-9397-08002B2CF9AE}" pid="75" name="IntranetPlannedReviewDate">
    <vt:filetime>2025-08-29T00:00:00Z</vt:filetime>
  </property>
  <property fmtid="{D5CDD505-2E9C-101B-9397-08002B2CF9AE}" pid="76" name="p28afa1251244f36b0ef6a912bfbfe0f">
    <vt:lpwstr>Training Support|bd4b8f22-47bf-4f3a-91a0-e88aebc4e4fe</vt:lpwstr>
  </property>
  <property fmtid="{D5CDD505-2E9C-101B-9397-08002B2CF9AE}" pid="77" name="IntranetOrgLearning">
    <vt:bool>false</vt:bool>
  </property>
  <property fmtid="{D5CDD505-2E9C-101B-9397-08002B2CF9AE}" pid="78" name="ecm_RecordRestrictions">
    <vt:lpwstr>BlockDelete</vt:lpwstr>
  </property>
  <property fmtid="{D5CDD505-2E9C-101B-9397-08002B2CF9AE}" pid="79" name="gcLegacyLocationId">
    <vt:lpwstr>2835156e-93b3-4fa0-8e7e-8745630a3846</vt:lpwstr>
  </property>
  <property fmtid="{D5CDD505-2E9C-101B-9397-08002B2CF9AE}" pid="80" name="IntranetDocumentApprovers">
    <vt:lpwstr>&lt;Approvers&gt;&lt;Step&gt;&lt;Name&gt;Owner Approval&lt;/Name&gt;&lt;Login&gt;i:0#.w|anyaccess\tjones6&lt;/Login&gt;&lt;/Step&gt;&lt;Step&gt;&lt;Name&gt;Approver&lt;/Name&gt;&lt;Login&gt;i:0#.w|anyaccess\jmclaren&lt;/Login&gt;&lt;/Step&gt;&lt;/Approvers&gt;</vt:lpwstr>
  </property>
  <property fmtid="{D5CDD505-2E9C-101B-9397-08002B2CF9AE}" pid="81" name="l77cb50c54a144cea6d2edce5a638d87">
    <vt:lpwstr>Hunter Valley Operations|2835156e-93b3-4fa0-8e7e-8745630a3846</vt:lpwstr>
  </property>
  <property fmtid="{D5CDD505-2E9C-101B-9397-08002B2CF9AE}" pid="82" name="SharedWithUsers">
    <vt:lpwstr>86;#Collins, Raymond (Hunter Valley Operations - AU)</vt:lpwstr>
  </property>
  <property fmtid="{D5CDD505-2E9C-101B-9397-08002B2CF9AE}" pid="83" name="TaxCatchAll">
    <vt:lpwstr>5515;#Training Support|bd4b8f22-47bf-4f3a-91a0-e88aebc4e4fe;#1;#Hunter Valley Operations|2835156e-93b3-4fa0-8e7e-8745630a3846</vt:lpwstr>
  </property>
  <property fmtid="{D5CDD505-2E9C-101B-9397-08002B2CF9AE}" pid="84" name="_dlc_ExpireDate">
    <vt:filetime>2025-08-30T00:00:00Z</vt:filetime>
  </property>
  <property fmtid="{D5CDD505-2E9C-101B-9397-08002B2CF9AE}" pid="85" name="_vti_ItemDeclaredRecord">
    <vt:filetime>2022-05-15T13:33:05Z</vt:filetime>
  </property>
  <property fmtid="{D5CDD505-2E9C-101B-9397-08002B2CF9AE}" pid="86" name="_vti_ItemHoldRecordStatus">
    <vt:i4>272</vt:i4>
  </property>
  <property fmtid="{D5CDD505-2E9C-101B-9397-08002B2CF9AE}" pid="87" name="IntranetDocumentName">
    <vt:lpwstr>Induction Approval Form.docx</vt:lpwstr>
  </property>
  <property fmtid="{D5CDD505-2E9C-101B-9397-08002B2CF9AE}" pid="88" name="IntranetDocumentStatus">
    <vt:lpwstr>Draft</vt:lpwstr>
  </property>
  <property fmtid="{D5CDD505-2E9C-101B-9397-08002B2CF9AE}" pid="89" name="IntranetEffectiveDate">
    <vt:filetime>2022-08-29T00:00:00Z</vt:filetime>
  </property>
  <property fmtid="{D5CDD505-2E9C-101B-9397-08002B2CF9AE}" pid="90" name="IntranetSourceLocationText">
    <vt:lpwstr>Hunter Valley Operations</vt:lpwstr>
  </property>
  <property fmtid="{D5CDD505-2E9C-101B-9397-08002B2CF9AE}" pid="91" name="ItemRetentionFormula">
    <vt:lpwstr/>
  </property>
</Properties>
</file>