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VOTable"/>
        <w:tblW w:w="5000" w:type="pct"/>
        <w:tblBorders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10443"/>
      </w:tblGrid>
      <w:tr w:rsidR="007C43DE" w:rsidRPr="00EA0885" w14:paraId="3F61C46A" w14:textId="77777777" w:rsidTr="00382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3" w:type="dxa"/>
            <w:tcBorders>
              <w:bottom w:val="none" w:sz="0" w:space="0" w:color="auto"/>
            </w:tcBorders>
          </w:tcPr>
          <w:tbl>
            <w:tblPr>
              <w:tblStyle w:val="TableGrid"/>
              <w:tblW w:w="10347" w:type="dxa"/>
              <w:jc w:val="center"/>
              <w:tblLook w:val="04A0" w:firstRow="1" w:lastRow="0" w:firstColumn="1" w:lastColumn="0" w:noHBand="0" w:noVBand="1"/>
            </w:tblPr>
            <w:tblGrid>
              <w:gridCol w:w="774"/>
              <w:gridCol w:w="1219"/>
              <w:gridCol w:w="1596"/>
              <w:gridCol w:w="2288"/>
              <w:gridCol w:w="659"/>
              <w:gridCol w:w="72"/>
              <w:gridCol w:w="798"/>
              <w:gridCol w:w="1432"/>
              <w:gridCol w:w="1509"/>
            </w:tblGrid>
            <w:tr w:rsidR="00A334B5" w:rsidRPr="007B13A2" w14:paraId="027D94B1" w14:textId="77777777" w:rsidTr="00673CE2">
              <w:trPr>
                <w:trHeight w:val="427"/>
                <w:jc w:val="center"/>
              </w:trPr>
              <w:tc>
                <w:tcPr>
                  <w:tcW w:w="10347" w:type="dxa"/>
                  <w:gridSpan w:val="9"/>
                  <w:shd w:val="clear" w:color="auto" w:fill="404040" w:themeFill="text1" w:themeFillTint="BF"/>
                  <w:vAlign w:val="center"/>
                </w:tcPr>
                <w:p w14:paraId="4BF49ED1" w14:textId="31E77BA8" w:rsidR="00A334B5" w:rsidRPr="007B13A2" w:rsidRDefault="00A334B5" w:rsidP="00673CE2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Applicant Details</w:t>
                  </w:r>
                </w:p>
              </w:tc>
            </w:tr>
            <w:tr w:rsidR="00CD7BA1" w:rsidRPr="007B13A2" w14:paraId="7FE5053D" w14:textId="77777777" w:rsidTr="00CD7BA1">
              <w:trPr>
                <w:trHeight w:val="547"/>
                <w:jc w:val="center"/>
              </w:trPr>
              <w:tc>
                <w:tcPr>
                  <w:tcW w:w="3589" w:type="dxa"/>
                  <w:gridSpan w:val="3"/>
                  <w:shd w:val="clear" w:color="auto" w:fill="404040" w:themeFill="text1" w:themeFillTint="BF"/>
                  <w:vAlign w:val="center"/>
                </w:tcPr>
                <w:p w14:paraId="26BDF8D5" w14:textId="3F536B21" w:rsidR="00A334B5" w:rsidRPr="00D21F74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b/>
                    </w:rPr>
                  </w:pPr>
                  <w:r w:rsidRPr="00D21F74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Full Name:</w:t>
                  </w:r>
                </w:p>
              </w:tc>
              <w:tc>
                <w:tcPr>
                  <w:tcW w:w="3817" w:type="dxa"/>
                  <w:gridSpan w:val="4"/>
                  <w:vAlign w:val="center"/>
                </w:tcPr>
                <w:p w14:paraId="60FFD580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432" w:type="dxa"/>
                  <w:shd w:val="clear" w:color="auto" w:fill="404040" w:themeFill="text1" w:themeFillTint="BF"/>
                  <w:vAlign w:val="center"/>
                </w:tcPr>
                <w:p w14:paraId="51AE8357" w14:textId="65B1FA29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43A28">
                    <w:rPr>
                      <w:rFonts w:asciiTheme="minorHAnsi" w:hAnsiTheme="minorHAnsi" w:cstheme="minorHAnsi"/>
                      <w:b/>
                      <w:color w:val="FFFFFF" w:themeColor="background1"/>
                      <w:sz w:val="18"/>
                      <w:szCs w:val="18"/>
                    </w:rPr>
                    <w:t xml:space="preserve">Damstra </w:t>
                  </w:r>
                  <w:r w:rsidR="00BC71C5">
                    <w:rPr>
                      <w:rFonts w:asciiTheme="minorHAnsi" w:hAnsiTheme="minorHAnsi" w:cstheme="minorHAnsi"/>
                      <w:b/>
                      <w:color w:val="FFFFFF" w:themeColor="background1"/>
                      <w:sz w:val="18"/>
                      <w:szCs w:val="18"/>
                    </w:rPr>
                    <w:t>ID</w:t>
                  </w:r>
                </w:p>
              </w:tc>
              <w:tc>
                <w:tcPr>
                  <w:tcW w:w="1509" w:type="dxa"/>
                  <w:vAlign w:val="center"/>
                </w:tcPr>
                <w:p w14:paraId="2EF17367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A334B5" w:rsidRPr="007B13A2" w14:paraId="63F0EEF4" w14:textId="77777777" w:rsidTr="00CD7BA1">
              <w:trPr>
                <w:trHeight w:val="555"/>
                <w:jc w:val="center"/>
              </w:trPr>
              <w:tc>
                <w:tcPr>
                  <w:tcW w:w="3589" w:type="dxa"/>
                  <w:gridSpan w:val="3"/>
                  <w:shd w:val="clear" w:color="auto" w:fill="404040" w:themeFill="text1" w:themeFillTint="BF"/>
                  <w:vAlign w:val="center"/>
                </w:tcPr>
                <w:p w14:paraId="1006F8AA" w14:textId="77777777" w:rsidR="00A334B5" w:rsidRPr="00D21F74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D21F74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Employer Name:</w:t>
                  </w:r>
                </w:p>
              </w:tc>
              <w:tc>
                <w:tcPr>
                  <w:tcW w:w="6758" w:type="dxa"/>
                  <w:gridSpan w:val="6"/>
                </w:tcPr>
                <w:p w14:paraId="767E3CD7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73CE2" w:rsidRPr="007B13A2" w14:paraId="06F49324" w14:textId="77777777" w:rsidTr="00CD7BA1">
              <w:trPr>
                <w:trHeight w:val="563"/>
                <w:jc w:val="center"/>
              </w:trPr>
              <w:tc>
                <w:tcPr>
                  <w:tcW w:w="3589" w:type="dxa"/>
                  <w:gridSpan w:val="3"/>
                  <w:shd w:val="clear" w:color="auto" w:fill="404040" w:themeFill="text1" w:themeFillTint="BF"/>
                  <w:vAlign w:val="center"/>
                </w:tcPr>
                <w:p w14:paraId="2D0BE161" w14:textId="77777777" w:rsidR="00A334B5" w:rsidRPr="00D21F74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D21F74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Employer Phone Number:</w:t>
                  </w:r>
                </w:p>
              </w:tc>
              <w:tc>
                <w:tcPr>
                  <w:tcW w:w="6758" w:type="dxa"/>
                  <w:gridSpan w:val="6"/>
                </w:tcPr>
                <w:p w14:paraId="3BD21ECE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73CE2" w:rsidRPr="007B13A2" w14:paraId="7D9A3DD3" w14:textId="77777777" w:rsidTr="00CD7BA1">
              <w:trPr>
                <w:trHeight w:val="557"/>
                <w:jc w:val="center"/>
              </w:trPr>
              <w:tc>
                <w:tcPr>
                  <w:tcW w:w="3589" w:type="dxa"/>
                  <w:gridSpan w:val="3"/>
                  <w:shd w:val="clear" w:color="auto" w:fill="404040" w:themeFill="text1" w:themeFillTint="BF"/>
                  <w:vAlign w:val="center"/>
                </w:tcPr>
                <w:p w14:paraId="6FBD786F" w14:textId="77777777" w:rsidR="00A334B5" w:rsidRPr="00D21F74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D21F74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Employer Email Address:</w:t>
                  </w:r>
                </w:p>
              </w:tc>
              <w:tc>
                <w:tcPr>
                  <w:tcW w:w="6758" w:type="dxa"/>
                  <w:gridSpan w:val="6"/>
                </w:tcPr>
                <w:p w14:paraId="52C2288B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D7BA1" w:rsidRPr="007B13A2" w14:paraId="78062DAB" w14:textId="77777777" w:rsidTr="00CD7BA1">
              <w:trPr>
                <w:trHeight w:val="551"/>
                <w:jc w:val="center"/>
              </w:trPr>
              <w:tc>
                <w:tcPr>
                  <w:tcW w:w="3589" w:type="dxa"/>
                  <w:gridSpan w:val="3"/>
                  <w:shd w:val="clear" w:color="auto" w:fill="404040" w:themeFill="text1" w:themeFillTint="BF"/>
                  <w:vAlign w:val="center"/>
                </w:tcPr>
                <w:p w14:paraId="2142C5FC" w14:textId="42967DA5" w:rsidR="00A334B5" w:rsidRPr="00D21F74" w:rsidRDefault="000A24C6" w:rsidP="00A334B5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 xml:space="preserve">Reporting </w:t>
                  </w:r>
                  <w:r w:rsidR="00BC71C5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Site Representative</w:t>
                  </w:r>
                  <w:r w:rsidR="00A334B5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:</w:t>
                  </w:r>
                </w:p>
              </w:tc>
              <w:tc>
                <w:tcPr>
                  <w:tcW w:w="3817" w:type="dxa"/>
                  <w:gridSpan w:val="4"/>
                </w:tcPr>
                <w:p w14:paraId="19B2119E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432" w:type="dxa"/>
                  <w:shd w:val="clear" w:color="auto" w:fill="404040" w:themeFill="text1" w:themeFillTint="BF"/>
                  <w:vAlign w:val="center"/>
                </w:tcPr>
                <w:p w14:paraId="5F5A8F4C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C71C5">
                    <w:rPr>
                      <w:rFonts w:asciiTheme="minorHAnsi" w:hAnsiTheme="minorHAnsi" w:cstheme="minorHAnsi"/>
                      <w:b/>
                      <w:color w:val="FFFFFF" w:themeColor="background1"/>
                      <w:sz w:val="18"/>
                      <w:szCs w:val="18"/>
                    </w:rPr>
                    <w:t>Phone Number:</w:t>
                  </w:r>
                </w:p>
              </w:tc>
              <w:tc>
                <w:tcPr>
                  <w:tcW w:w="1509" w:type="dxa"/>
                </w:tcPr>
                <w:p w14:paraId="30383997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76F5F" w:rsidRPr="007B13A2" w14:paraId="5F5296EE" w14:textId="77777777" w:rsidTr="00276F5F">
              <w:trPr>
                <w:trHeight w:val="429"/>
                <w:jc w:val="center"/>
              </w:trPr>
              <w:tc>
                <w:tcPr>
                  <w:tcW w:w="10347" w:type="dxa"/>
                  <w:gridSpan w:val="9"/>
                  <w:shd w:val="clear" w:color="auto" w:fill="595959" w:themeFill="text1" w:themeFillTint="A6"/>
                  <w:vAlign w:val="center"/>
                </w:tcPr>
                <w:p w14:paraId="59990B47" w14:textId="3F3B36CC" w:rsidR="00276F5F" w:rsidRPr="00673CE2" w:rsidRDefault="00276F5F" w:rsidP="00DA3FFF">
                  <w:pPr>
                    <w:pStyle w:val="BodyText"/>
                    <w:spacing w:line="276" w:lineRule="auto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</w:rPr>
                  </w:pP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Applicant meets the following requirements:</w:t>
                  </w:r>
                </w:p>
              </w:tc>
            </w:tr>
            <w:tr w:rsidR="00CD7BA1" w:rsidRPr="007B13A2" w14:paraId="756A4B8E" w14:textId="77777777" w:rsidTr="00CD7BA1">
              <w:trPr>
                <w:trHeight w:val="429"/>
                <w:jc w:val="center"/>
              </w:trPr>
              <w:tc>
                <w:tcPr>
                  <w:tcW w:w="774" w:type="dxa"/>
                  <w:tcBorders>
                    <w:right w:val="single" w:sz="4" w:space="0" w:color="FFFFFF"/>
                  </w:tcBorders>
                  <w:vAlign w:val="center"/>
                </w:tcPr>
                <w:p w14:paraId="2A037CBB" w14:textId="77777777" w:rsidR="00276F5F" w:rsidRPr="00276F5F" w:rsidRDefault="00276F5F" w:rsidP="00276F5F">
                  <w:pPr>
                    <w:pStyle w:val="BodyText"/>
                    <w:numPr>
                      <w:ilvl w:val="0"/>
                      <w:numId w:val="14"/>
                    </w:numPr>
                    <w:spacing w:before="0" w:after="0"/>
                    <w:ind w:left="357" w:hanging="357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5103" w:type="dxa"/>
                  <w:gridSpan w:val="3"/>
                  <w:tcBorders>
                    <w:left w:val="single" w:sz="4" w:space="0" w:color="FFFFFF"/>
                  </w:tcBorders>
                  <w:vAlign w:val="center"/>
                </w:tcPr>
                <w:p w14:paraId="62D4DD9C" w14:textId="1B576717" w:rsidR="00276F5F" w:rsidRPr="00A334B5" w:rsidRDefault="000A24C6" w:rsidP="00276F5F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Over the age of 21 years with full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government issue</w:t>
                  </w:r>
                  <w:r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l</w:t>
                  </w:r>
                  <w:r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>icence with no restrictions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. (Refer FAQ) </w:t>
                  </w:r>
                </w:p>
              </w:tc>
              <w:tc>
                <w:tcPr>
                  <w:tcW w:w="659" w:type="dxa"/>
                  <w:tcBorders>
                    <w:right w:val="single" w:sz="4" w:space="0" w:color="FFFFFF"/>
                  </w:tcBorders>
                  <w:vAlign w:val="center"/>
                </w:tcPr>
                <w:p w14:paraId="1B46950C" w14:textId="77777777" w:rsidR="00276F5F" w:rsidRPr="00276F5F" w:rsidRDefault="00276F5F" w:rsidP="00276F5F">
                  <w:pPr>
                    <w:pStyle w:val="BodyText"/>
                    <w:numPr>
                      <w:ilvl w:val="0"/>
                      <w:numId w:val="14"/>
                    </w:numPr>
                    <w:spacing w:before="0" w:after="0"/>
                    <w:ind w:left="357" w:hanging="357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3811" w:type="dxa"/>
                  <w:gridSpan w:val="4"/>
                  <w:tcBorders>
                    <w:left w:val="single" w:sz="4" w:space="0" w:color="FFFFFF"/>
                  </w:tcBorders>
                  <w:vAlign w:val="center"/>
                </w:tcPr>
                <w:p w14:paraId="29A33663" w14:textId="171612B8" w:rsidR="00276F5F" w:rsidRPr="00A334B5" w:rsidRDefault="008634F4" w:rsidP="00276F5F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W</w:t>
                  </w:r>
                  <w:r w:rsidR="00276F5F"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>ill be required to drive onsite more than once within a 28-day period</w:t>
                  </w:r>
                </w:p>
              </w:tc>
            </w:tr>
            <w:tr w:rsidR="00CD7BA1" w:rsidRPr="00276F5F" w14:paraId="42AEA752" w14:textId="77777777" w:rsidTr="00CD7BA1">
              <w:trPr>
                <w:trHeight w:val="429"/>
                <w:jc w:val="center"/>
              </w:trPr>
              <w:tc>
                <w:tcPr>
                  <w:tcW w:w="774" w:type="dxa"/>
                  <w:tcBorders>
                    <w:right w:val="single" w:sz="4" w:space="0" w:color="FFFFFF"/>
                  </w:tcBorders>
                  <w:vAlign w:val="center"/>
                </w:tcPr>
                <w:p w14:paraId="44A8A5EB" w14:textId="77777777" w:rsidR="00276F5F" w:rsidRPr="00276F5F" w:rsidRDefault="00276F5F" w:rsidP="00276F5F">
                  <w:pPr>
                    <w:pStyle w:val="BodyText"/>
                    <w:numPr>
                      <w:ilvl w:val="0"/>
                      <w:numId w:val="14"/>
                    </w:numPr>
                    <w:spacing w:before="0" w:after="0"/>
                    <w:ind w:left="357" w:hanging="357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5103" w:type="dxa"/>
                  <w:gridSpan w:val="3"/>
                  <w:tcBorders>
                    <w:left w:val="single" w:sz="4" w:space="0" w:color="FFFFFF"/>
                  </w:tcBorders>
                  <w:vAlign w:val="center"/>
                </w:tcPr>
                <w:p w14:paraId="14F21432" w14:textId="7E28B957" w:rsidR="00276F5F" w:rsidRPr="000A24C6" w:rsidRDefault="008634F4" w:rsidP="00276F5F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C</w:t>
                  </w:r>
                  <w:r w:rsidR="000A24C6"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>urrently holds a LV Licence at another mine site – RPL/ RCC evidence attached</w:t>
                  </w:r>
                </w:p>
              </w:tc>
              <w:tc>
                <w:tcPr>
                  <w:tcW w:w="659" w:type="dxa"/>
                  <w:tcBorders>
                    <w:right w:val="single" w:sz="4" w:space="0" w:color="FFFFFF"/>
                  </w:tcBorders>
                  <w:vAlign w:val="center"/>
                </w:tcPr>
                <w:p w14:paraId="25FD8441" w14:textId="77777777" w:rsidR="00276F5F" w:rsidRPr="000A24C6" w:rsidRDefault="00276F5F" w:rsidP="00276F5F">
                  <w:pPr>
                    <w:pStyle w:val="BodyText"/>
                    <w:numPr>
                      <w:ilvl w:val="0"/>
                      <w:numId w:val="14"/>
                    </w:numPr>
                    <w:spacing w:before="0" w:after="0"/>
                    <w:ind w:left="357" w:hanging="357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3811" w:type="dxa"/>
                  <w:gridSpan w:val="4"/>
                  <w:tcBorders>
                    <w:left w:val="single" w:sz="4" w:space="0" w:color="FFFFFF"/>
                  </w:tcBorders>
                  <w:vAlign w:val="center"/>
                </w:tcPr>
                <w:p w14:paraId="09C76D09" w14:textId="6EA11A33" w:rsidR="00276F5F" w:rsidRPr="00276F5F" w:rsidRDefault="008634F4" w:rsidP="00276F5F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Applicant</w:t>
                  </w:r>
                  <w:r w:rsidR="00276F5F"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holds a HVO LV Licence</w:t>
                  </w:r>
                </w:p>
              </w:tc>
            </w:tr>
            <w:tr w:rsidR="00805500" w:rsidRPr="00276F5F" w14:paraId="3A03D3D6" w14:textId="77777777" w:rsidTr="00497545">
              <w:trPr>
                <w:trHeight w:val="429"/>
                <w:jc w:val="center"/>
              </w:trPr>
              <w:tc>
                <w:tcPr>
                  <w:tcW w:w="10347" w:type="dxa"/>
                  <w:gridSpan w:val="9"/>
                  <w:vAlign w:val="center"/>
                </w:tcPr>
                <w:p w14:paraId="5DC0C83A" w14:textId="67490906" w:rsidR="00805500" w:rsidRPr="00805500" w:rsidRDefault="00805500" w:rsidP="00276F5F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000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0000"/>
                    </w:rPr>
                    <w:t>The</w:t>
                  </w:r>
                  <w:r w:rsidRPr="00805500">
                    <w:rPr>
                      <w:rFonts w:asciiTheme="minorHAnsi" w:hAnsiTheme="minorHAnsi" w:cstheme="minorHAnsi"/>
                      <w:b/>
                      <w:color w:val="FF0000"/>
                    </w:rPr>
                    <w:t xml:space="preserve"> requesting company must complete the justification section before returning the form to their HVO </w:t>
                  </w:r>
                  <w:r w:rsidR="00CB14A7">
                    <w:rPr>
                      <w:rFonts w:asciiTheme="minorHAnsi" w:hAnsiTheme="minorHAnsi" w:cstheme="minorHAnsi"/>
                      <w:b/>
                      <w:color w:val="FF0000"/>
                    </w:rPr>
                    <w:t>representive to sign and send to the mining team</w:t>
                  </w:r>
                </w:p>
                <w:p w14:paraId="3317FAF8" w14:textId="49182254" w:rsidR="00805500" w:rsidRPr="00805500" w:rsidRDefault="00805500" w:rsidP="00276F5F">
                  <w:pPr>
                    <w:pStyle w:val="BodyText"/>
                    <w:rPr>
                      <w:rFonts w:asciiTheme="minorHAnsi" w:hAnsiTheme="minorHAnsi" w:cstheme="minorHAnsi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F83765" w:rsidRPr="00276F5F" w14:paraId="653102FC" w14:textId="77777777" w:rsidTr="00F83765">
              <w:trPr>
                <w:trHeight w:val="429"/>
                <w:jc w:val="center"/>
              </w:trPr>
              <w:tc>
                <w:tcPr>
                  <w:tcW w:w="6608" w:type="dxa"/>
                  <w:gridSpan w:val="6"/>
                  <w:shd w:val="clear" w:color="auto" w:fill="595959" w:themeFill="text1" w:themeFillTint="A6"/>
                  <w:vAlign w:val="center"/>
                </w:tcPr>
                <w:p w14:paraId="49DCFA84" w14:textId="191C998E" w:rsidR="00F83765" w:rsidRPr="004D376C" w:rsidRDefault="00F83765" w:rsidP="00DA3FFF">
                  <w:pPr>
                    <w:pStyle w:val="BodyText"/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Applicant will be required to drive in the following </w:t>
                  </w:r>
                </w:p>
              </w:tc>
              <w:tc>
                <w:tcPr>
                  <w:tcW w:w="3739" w:type="dxa"/>
                  <w:gridSpan w:val="3"/>
                  <w:shd w:val="clear" w:color="auto" w:fill="595959" w:themeFill="text1" w:themeFillTint="A6"/>
                  <w:vAlign w:val="center"/>
                </w:tcPr>
                <w:p w14:paraId="7A27D55B" w14:textId="6937A1FE" w:rsidR="00F83765" w:rsidRPr="004D376C" w:rsidRDefault="00F83765" w:rsidP="00DA3FFF">
                  <w:pPr>
                    <w:pStyle w:val="BodyText"/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F83765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HVOOC Skill Asigned</w:t>
                  </w:r>
                </w:p>
              </w:tc>
            </w:tr>
            <w:tr w:rsidR="00805500" w:rsidRPr="00276F5F" w14:paraId="5023B91B" w14:textId="77777777" w:rsidTr="00F83765">
              <w:trPr>
                <w:trHeight w:val="429"/>
                <w:jc w:val="center"/>
              </w:trPr>
              <w:tc>
                <w:tcPr>
                  <w:tcW w:w="1993" w:type="dxa"/>
                  <w:gridSpan w:val="2"/>
                  <w:vMerge w:val="restart"/>
                  <w:shd w:val="clear" w:color="auto" w:fill="595959" w:themeFill="text1" w:themeFillTint="A6"/>
                  <w:vAlign w:val="center"/>
                </w:tcPr>
                <w:p w14:paraId="7BF4A4BB" w14:textId="6FB2066D" w:rsidR="00805500" w:rsidRPr="00276F5F" w:rsidRDefault="00805500" w:rsidP="00673CE2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878E3"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1"/>
                      <w:szCs w:val="21"/>
                    </w:rPr>
                    <w:t xml:space="preserve">Module </w:t>
                  </w:r>
                  <w:r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615" w:type="dxa"/>
                  <w:gridSpan w:val="4"/>
                  <w:vMerge w:val="restart"/>
                  <w:vAlign w:val="center"/>
                </w:tcPr>
                <w:p w14:paraId="410A382C" w14:textId="2F69E85F" w:rsidR="00805500" w:rsidRPr="00BD650C" w:rsidRDefault="00805500" w:rsidP="002B6A95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C67F5">
                    <w:t></w:t>
                  </w:r>
                  <w:r>
                    <w:t xml:space="preserve"> </w:t>
                  </w:r>
                  <w:r w:rsidRPr="009C67F5">
                    <w:t>Active Mine Operational Area’s</w:t>
                  </w:r>
                </w:p>
              </w:tc>
              <w:tc>
                <w:tcPr>
                  <w:tcW w:w="3739" w:type="dxa"/>
                  <w:gridSpan w:val="3"/>
                  <w:vAlign w:val="center"/>
                </w:tcPr>
                <w:p w14:paraId="6BFC7BBC" w14:textId="2DABBA59" w:rsidR="00805500" w:rsidRPr="00BD650C" w:rsidRDefault="00805500" w:rsidP="002B6A95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805500">
                    <w:rPr>
                      <w:rFonts w:asciiTheme="minorHAnsi" w:hAnsiTheme="minorHAnsi" w:cstheme="minorHAnsi"/>
                      <w:sz w:val="18"/>
                      <w:szCs w:val="18"/>
                    </w:rPr>
                    <w:t>SITE AUTH_OPERATE LIGHT VEHICLE_MODULE 3</w:t>
                  </w:r>
                </w:p>
              </w:tc>
            </w:tr>
            <w:tr w:rsidR="00805500" w:rsidRPr="00276F5F" w14:paraId="1DD98B6D" w14:textId="77777777" w:rsidTr="00F83765">
              <w:trPr>
                <w:trHeight w:val="429"/>
                <w:jc w:val="center"/>
              </w:trPr>
              <w:tc>
                <w:tcPr>
                  <w:tcW w:w="1993" w:type="dxa"/>
                  <w:gridSpan w:val="2"/>
                  <w:vMerge/>
                  <w:shd w:val="clear" w:color="auto" w:fill="595959" w:themeFill="text1" w:themeFillTint="A6"/>
                  <w:vAlign w:val="center"/>
                </w:tcPr>
                <w:p w14:paraId="70E7F557" w14:textId="5E7189DB" w:rsidR="00805500" w:rsidRPr="007878E3" w:rsidRDefault="00805500" w:rsidP="00673CE2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1"/>
                      <w:szCs w:val="21"/>
                    </w:rPr>
                  </w:pPr>
                </w:p>
              </w:tc>
              <w:tc>
                <w:tcPr>
                  <w:tcW w:w="4615" w:type="dxa"/>
                  <w:gridSpan w:val="4"/>
                  <w:vMerge/>
                  <w:vAlign w:val="center"/>
                </w:tcPr>
                <w:p w14:paraId="0D160386" w14:textId="53DCF360" w:rsidR="00805500" w:rsidRPr="00BD650C" w:rsidRDefault="00805500" w:rsidP="002B6A95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739" w:type="dxa"/>
                  <w:gridSpan w:val="3"/>
                  <w:vAlign w:val="center"/>
                </w:tcPr>
                <w:p w14:paraId="00D24624" w14:textId="34125FD9" w:rsidR="00805500" w:rsidRPr="00BD650C" w:rsidRDefault="00805500" w:rsidP="002B6A95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F83765">
                    <w:rPr>
                      <w:rFonts w:asciiTheme="minorHAnsi" w:hAnsiTheme="minorHAnsi" w:cstheme="minorHAnsi"/>
                      <w:sz w:val="18"/>
                      <w:szCs w:val="18"/>
                    </w:rPr>
                    <w:t>SITE AUTH_OPERATE LIGHT VEHICLE_MODULE 2</w:t>
                  </w:r>
                </w:p>
              </w:tc>
            </w:tr>
            <w:tr w:rsidR="00805500" w:rsidRPr="00276F5F" w14:paraId="4046C52E" w14:textId="77777777" w:rsidTr="006F015F">
              <w:trPr>
                <w:trHeight w:val="429"/>
                <w:jc w:val="center"/>
              </w:trPr>
              <w:tc>
                <w:tcPr>
                  <w:tcW w:w="1993" w:type="dxa"/>
                  <w:gridSpan w:val="2"/>
                  <w:vMerge/>
                  <w:shd w:val="clear" w:color="auto" w:fill="595959" w:themeFill="text1" w:themeFillTint="A6"/>
                  <w:vAlign w:val="center"/>
                </w:tcPr>
                <w:p w14:paraId="0B97E53F" w14:textId="50AFF8EC" w:rsidR="00805500" w:rsidRPr="007878E3" w:rsidRDefault="00805500" w:rsidP="00805500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1"/>
                      <w:szCs w:val="21"/>
                    </w:rPr>
                  </w:pPr>
                </w:p>
              </w:tc>
              <w:tc>
                <w:tcPr>
                  <w:tcW w:w="4615" w:type="dxa"/>
                  <w:gridSpan w:val="4"/>
                  <w:vMerge/>
                </w:tcPr>
                <w:p w14:paraId="5D425CB4" w14:textId="38B5905A" w:rsidR="00805500" w:rsidRPr="00BD650C" w:rsidRDefault="00805500" w:rsidP="00805500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739" w:type="dxa"/>
                  <w:gridSpan w:val="3"/>
                </w:tcPr>
                <w:p w14:paraId="55EB55C8" w14:textId="286FA257" w:rsidR="00805500" w:rsidRPr="00F83765" w:rsidRDefault="00805500" w:rsidP="00805500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805500">
                    <w:rPr>
                      <w:rFonts w:asciiTheme="minorHAnsi" w:hAnsiTheme="minorHAnsi" w:cstheme="minorHAnsi"/>
                      <w:sz w:val="18"/>
                      <w:szCs w:val="18"/>
                    </w:rPr>
                    <w:t>SITE AUTH_OPERATE LIGHT VEHICLE_MODULE 1</w:t>
                  </w:r>
                </w:p>
              </w:tc>
            </w:tr>
            <w:tr w:rsidR="00805500" w:rsidRPr="00276F5F" w14:paraId="7153AA6C" w14:textId="77777777" w:rsidTr="00CA7A66">
              <w:trPr>
                <w:trHeight w:val="145"/>
                <w:jc w:val="center"/>
              </w:trPr>
              <w:tc>
                <w:tcPr>
                  <w:tcW w:w="10347" w:type="dxa"/>
                  <w:gridSpan w:val="9"/>
                  <w:shd w:val="clear" w:color="auto" w:fill="595959" w:themeFill="text1" w:themeFillTint="A6"/>
                  <w:vAlign w:val="center"/>
                </w:tcPr>
                <w:p w14:paraId="1A7E10B5" w14:textId="000C7771" w:rsidR="00805500" w:rsidRPr="00B35C67" w:rsidRDefault="005240B5" w:rsidP="00DA3FFF">
                  <w:pPr>
                    <w:pStyle w:val="BodyText"/>
                    <w:spacing w:line="276" w:lineRule="auto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5240B5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Please provide the reason for requesting Light Vehicle Module 3 </w:t>
                  </w:r>
                  <w:r w:rsidR="00A101B7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at HVO</w:t>
                  </w:r>
                </w:p>
              </w:tc>
            </w:tr>
            <w:tr w:rsidR="00805500" w:rsidRPr="00276F5F" w14:paraId="0D7BF931" w14:textId="77777777" w:rsidTr="00605896">
              <w:trPr>
                <w:trHeight w:val="145"/>
                <w:jc w:val="center"/>
              </w:trPr>
              <w:tc>
                <w:tcPr>
                  <w:tcW w:w="10347" w:type="dxa"/>
                  <w:gridSpan w:val="9"/>
                  <w:shd w:val="clear" w:color="auto" w:fill="FFFFFF" w:themeFill="background1"/>
                  <w:vAlign w:val="center"/>
                </w:tcPr>
                <w:p w14:paraId="2E1736B5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032F857C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685E55FE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113CD9BF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2A2374E4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42B7AC07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50447259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75EE5581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7A96D594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52FBB3A2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51636E30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3C9EB873" w14:textId="77777777" w:rsidR="00805500" w:rsidRDefault="00805500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2DB8A579" w14:textId="77777777" w:rsidR="005240B5" w:rsidRDefault="005240B5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184D2F79" w14:textId="77777777" w:rsidR="005240B5" w:rsidRDefault="005240B5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2A07FE53" w14:textId="77777777" w:rsidR="005240B5" w:rsidRDefault="005240B5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1C91DA1F" w14:textId="77777777" w:rsidR="005240B5" w:rsidRDefault="005240B5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479FF373" w14:textId="77777777" w:rsidR="005240B5" w:rsidRDefault="005240B5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4EBC5A51" w14:textId="77777777" w:rsidR="005240B5" w:rsidRDefault="005240B5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5E2EE5AC" w14:textId="77777777" w:rsidR="005240B5" w:rsidRDefault="005240B5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  <w:p w14:paraId="33097937" w14:textId="21295574" w:rsidR="005240B5" w:rsidRPr="00673CE2" w:rsidRDefault="005240B5" w:rsidP="00805500">
                  <w:pPr>
                    <w:pStyle w:val="BodyText"/>
                    <w:spacing w:before="0" w:after="0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</w:tr>
          </w:tbl>
          <w:p w14:paraId="2B422232" w14:textId="77777777" w:rsidR="005240B5" w:rsidRPr="00331BBB" w:rsidRDefault="005240B5" w:rsidP="00331BBB">
            <w:pPr>
              <w:numPr>
                <w:ilvl w:val="0"/>
                <w:numId w:val="0"/>
              </w:numPr>
              <w:rPr>
                <w:sz w:val="6"/>
                <w:szCs w:val="6"/>
              </w:rPr>
            </w:pPr>
          </w:p>
          <w:tbl>
            <w:tblPr>
              <w:tblStyle w:val="TableGrid"/>
              <w:tblW w:w="10347" w:type="dxa"/>
              <w:jc w:val="center"/>
              <w:tblLook w:val="04A0" w:firstRow="1" w:lastRow="0" w:firstColumn="1" w:lastColumn="0" w:noHBand="0" w:noVBand="1"/>
            </w:tblPr>
            <w:tblGrid>
              <w:gridCol w:w="2215"/>
              <w:gridCol w:w="1558"/>
              <w:gridCol w:w="1277"/>
              <w:gridCol w:w="2356"/>
              <w:gridCol w:w="196"/>
              <w:gridCol w:w="1092"/>
              <w:gridCol w:w="1653"/>
            </w:tblGrid>
            <w:tr w:rsidR="00F83765" w:rsidRPr="00276F5F" w14:paraId="29F6C5E1" w14:textId="77777777" w:rsidTr="002F67C0">
              <w:trPr>
                <w:trHeight w:val="570"/>
                <w:jc w:val="center"/>
              </w:trPr>
              <w:tc>
                <w:tcPr>
                  <w:tcW w:w="10347" w:type="dxa"/>
                  <w:gridSpan w:val="7"/>
                  <w:shd w:val="clear" w:color="auto" w:fill="595959" w:themeFill="text1" w:themeFillTint="A6"/>
                  <w:vAlign w:val="center"/>
                </w:tcPr>
                <w:p w14:paraId="17B58688" w14:textId="0212F5F3" w:rsidR="00F83765" w:rsidRPr="00B35C67" w:rsidRDefault="00F83765" w:rsidP="00B35C67">
                  <w:pPr>
                    <w:pStyle w:val="BodyText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953E77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lastRenderedPageBreak/>
                    <w:t>Assessment Criteria</w:t>
                  </w:r>
                </w:p>
              </w:tc>
            </w:tr>
            <w:tr w:rsidR="00B35C67" w:rsidRPr="00357582" w14:paraId="4C375665" w14:textId="77777777" w:rsidTr="00953E77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103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BD3F6E" w14:textId="48BEBF23" w:rsidR="00B35C67" w:rsidRPr="00953E77" w:rsidRDefault="00B35C67" w:rsidP="00953E77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Q1.</w:t>
                  </w: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How frequently have you driven on a mine site with </w:t>
                  </w:r>
                  <w:r w:rsidR="00C6708D">
                    <w:rPr>
                      <w:rFonts w:asciiTheme="minorHAnsi" w:hAnsiTheme="minorHAnsi" w:cstheme="minorHAnsi"/>
                      <w:sz w:val="18"/>
                      <w:szCs w:val="18"/>
                    </w:rPr>
                    <w:t>h</w:t>
                  </w: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>ierarchy?</w:t>
                  </w:r>
                </w:p>
              </w:tc>
            </w:tr>
            <w:tr w:rsidR="008D76D2" w:rsidRPr="00A00D07" w14:paraId="01577D96" w14:textId="77777777" w:rsidTr="009C3DCD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FA4F11" w14:textId="27BF6443" w:rsidR="008D76D2" w:rsidRPr="00953E77" w:rsidRDefault="008D76D2" w:rsidP="00953E77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Daily  </w:t>
                  </w:r>
                  <w:sdt>
                    <w:sdt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id w:val="-2709394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theme="minorHAnsi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B7E1A4" w14:textId="7BECD56E" w:rsidR="008D76D2" w:rsidRPr="00953E77" w:rsidRDefault="008D76D2" w:rsidP="00953E77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Weekly </w:t>
                  </w:r>
                  <w:sdt>
                    <w:sdt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id w:val="7620315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53E77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B583FB2" w14:textId="791268C3" w:rsidR="008D76D2" w:rsidRPr="00953E77" w:rsidRDefault="008D76D2" w:rsidP="00953E77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Monthly   </w:t>
                  </w:r>
                  <w:sdt>
                    <w:sdt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id w:val="-100262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53E77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7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5BC3CB34" w14:textId="67080C17" w:rsidR="008D76D2" w:rsidRPr="00953E77" w:rsidRDefault="008D76D2" w:rsidP="008D76D2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Never</w:t>
                  </w: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</w:t>
                  </w:r>
                  <w:r w:rsidRPr="008D76D2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</w:tr>
            <w:tr w:rsidR="00B35C67" w:rsidRPr="00357582" w14:paraId="147C9DFB" w14:textId="77777777" w:rsidTr="00953E77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103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B6ED4" w14:textId="4A7B3A66" w:rsidR="00B35C67" w:rsidRDefault="00E14043" w:rsidP="00953E77">
                  <w:pPr>
                    <w:pStyle w:val="BodyText"/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18"/>
                      <w:szCs w:val="18"/>
                    </w:rPr>
                  </w:pPr>
                  <w:r w:rsidRPr="00E14043"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18"/>
                      <w:szCs w:val="18"/>
                    </w:rPr>
                    <w:t>Provide Details of Mine Site Experience</w:t>
                  </w:r>
                  <w:r w:rsidR="008D76D2"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18"/>
                      <w:szCs w:val="18"/>
                    </w:rPr>
                    <w:t xml:space="preserve"> &amp; How many years operating under hierarchy</w:t>
                  </w:r>
                  <w:r w:rsidRPr="00E14043"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18"/>
                      <w:szCs w:val="18"/>
                    </w:rPr>
                    <w:t>:</w:t>
                  </w:r>
                </w:p>
                <w:p w14:paraId="4E2A802C" w14:textId="77777777" w:rsidR="00E14043" w:rsidRDefault="00E14043" w:rsidP="00953E77">
                  <w:pPr>
                    <w:pStyle w:val="BodyText"/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18"/>
                      <w:szCs w:val="18"/>
                    </w:rPr>
                  </w:pPr>
                </w:p>
                <w:p w14:paraId="7637ED03" w14:textId="77777777" w:rsidR="008D76D2" w:rsidRDefault="008D76D2" w:rsidP="00953E77">
                  <w:pPr>
                    <w:pStyle w:val="BodyText"/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18"/>
                      <w:szCs w:val="18"/>
                    </w:rPr>
                  </w:pPr>
                </w:p>
                <w:p w14:paraId="147981FE" w14:textId="1619B6F0" w:rsidR="00E14043" w:rsidRPr="00E14043" w:rsidRDefault="00E14043" w:rsidP="00953E77">
                  <w:pPr>
                    <w:pStyle w:val="BodyText"/>
                    <w:rPr>
                      <w:rFonts w:asciiTheme="minorHAnsi" w:hAnsiTheme="minorHAnsi" w:cstheme="minorHAnsi"/>
                      <w:bCs w:val="0"/>
                      <w:sz w:val="18"/>
                      <w:szCs w:val="18"/>
                    </w:rPr>
                  </w:pPr>
                </w:p>
              </w:tc>
            </w:tr>
            <w:tr w:rsidR="00E14043" w:rsidRPr="00357582" w14:paraId="5E41708F" w14:textId="77777777" w:rsidTr="00953E77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103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A8D74" w14:textId="67BBE1B3" w:rsidR="00E14043" w:rsidRPr="00953E77" w:rsidRDefault="00E14043" w:rsidP="00E14043">
                  <w:pPr>
                    <w:pStyle w:val="BodyText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Q2.</w:t>
                  </w: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While at HVO how long will you be on site?</w:t>
                  </w:r>
                </w:p>
              </w:tc>
            </w:tr>
            <w:tr w:rsidR="008D76D2" w:rsidRPr="00357582" w14:paraId="11AAA37D" w14:textId="77777777" w:rsidTr="00C6708D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C567B6" w14:textId="3B370F7A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&gt;1 Year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2871D2" w14:textId="3C424668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6-12 Months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DA34611" w14:textId="0D2849B7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3-6 Months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27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5FF33E51" w14:textId="26DFEE5B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1-3 Months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</w:tr>
            <w:tr w:rsidR="00E14043" w:rsidRPr="00357582" w14:paraId="15A0AE41" w14:textId="77777777" w:rsidTr="00953E77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103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4EA1C3" w14:textId="77777777" w:rsidR="00E14043" w:rsidRPr="00953E77" w:rsidRDefault="00E14043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Q3.</w:t>
                  </w: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Are you required to carry tools and equipment when on site larger than hand carried?</w:t>
                  </w:r>
                </w:p>
              </w:tc>
            </w:tr>
            <w:tr w:rsidR="008D76D2" w:rsidRPr="00357582" w14:paraId="0F4FDC4E" w14:textId="77777777" w:rsidTr="009C3DCD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50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49A31E" w14:textId="41A3DE83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Yes 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529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99CCBB" w14:textId="646E971F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No 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</w:tr>
            <w:tr w:rsidR="00E14043" w:rsidRPr="00EA2E29" w14:paraId="33B6AF42" w14:textId="77777777" w:rsidTr="00953E77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103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362EC" w14:textId="77777777" w:rsidR="00E14043" w:rsidRPr="00953E77" w:rsidRDefault="00E14043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Q4.</w:t>
                  </w: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What locations in the mine are you required to access?</w:t>
                  </w:r>
                </w:p>
              </w:tc>
            </w:tr>
            <w:tr w:rsidR="008D76D2" w14:paraId="53A5254B" w14:textId="77777777" w:rsidTr="009C3DCD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E414F" w14:textId="1E804E77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Mine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C2E5E" w14:textId="7408F861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Projects 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1BAE9B" w14:textId="7512CD7B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CHPP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27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CB33E" w14:textId="05C936D8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Workshop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</w:tr>
            <w:tr w:rsidR="00E14043" w:rsidRPr="00EA2E29" w14:paraId="3AA2C0C0" w14:textId="77777777" w:rsidTr="00953E77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103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48AF0" w14:textId="77777777" w:rsidR="00E14043" w:rsidRPr="00953E77" w:rsidRDefault="00E14043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Q5.</w:t>
                  </w: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How often will you access these areas in the mine?</w:t>
                  </w:r>
                </w:p>
              </w:tc>
            </w:tr>
            <w:tr w:rsidR="008D76D2" w14:paraId="7C9283BE" w14:textId="77777777" w:rsidTr="009C3DCD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95BFF" w14:textId="4090F09F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Daily </w:t>
                  </w:r>
                  <w:sdt>
                    <w:sdt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id w:val="-19386651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53E77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DB0734" w14:textId="1F498403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Weekly  </w:t>
                  </w:r>
                  <w:sdt>
                    <w:sdt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id w:val="-211426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53E77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8B006E5" w14:textId="510F8DA4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Monthly </w:t>
                  </w:r>
                  <w:sdt>
                    <w:sdt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id w:val="10307679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53E77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7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B04A749" w14:textId="45AB3A43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Quarterly </w:t>
                  </w:r>
                  <w:sdt>
                    <w:sdt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id w:val="-1173035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53E77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</w:tr>
            <w:tr w:rsidR="00E14043" w:rsidRPr="00EA2E29" w14:paraId="55EDE90F" w14:textId="77777777" w:rsidTr="00953E77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103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50357" w14:textId="77777777" w:rsidR="00E14043" w:rsidRPr="00953E77" w:rsidRDefault="00E14043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Q6.</w:t>
                  </w: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Are you required to come to site with more than 1 person?</w:t>
                  </w:r>
                </w:p>
              </w:tc>
            </w:tr>
            <w:tr w:rsidR="008D76D2" w14:paraId="3CDE7629" w14:textId="77777777" w:rsidTr="009C3DCD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50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12D717" w14:textId="31767057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Yes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529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4980C9" w14:textId="69C698D2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No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</w:tr>
            <w:tr w:rsidR="00E14043" w:rsidRPr="00E51F26" w14:paraId="55F8F98B" w14:textId="77777777" w:rsidTr="00953E77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103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67E640" w14:textId="77777777" w:rsidR="00E14043" w:rsidRPr="00953E77" w:rsidRDefault="00E14043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Q7.</w:t>
                  </w: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Are you required to drive outside daylight hours?</w:t>
                  </w:r>
                </w:p>
              </w:tc>
            </w:tr>
            <w:tr w:rsidR="008D76D2" w14:paraId="2B20902C" w14:textId="77777777" w:rsidTr="009C3DCD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50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A3099" w14:textId="3263CA08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Yes 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529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3A000B" w14:textId="15D4E9BF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No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</w:tr>
            <w:tr w:rsidR="00E14043" w:rsidRPr="00E51F26" w14:paraId="275CF5EF" w14:textId="77777777" w:rsidTr="00953E77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103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47AA4C" w14:textId="77777777" w:rsidR="00E14043" w:rsidRPr="00953E77" w:rsidRDefault="00E14043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 xml:space="preserve">Q8 </w:t>
                  </w: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>Are you required to enter loading unit work areas?</w:t>
                  </w:r>
                </w:p>
              </w:tc>
            </w:tr>
            <w:tr w:rsidR="008D76D2" w14:paraId="541D48B9" w14:textId="77777777" w:rsidTr="009C3DCD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50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53A0E0" w14:textId="07D1C602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Yes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529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7D4719" w14:textId="7A67AB39" w:rsidR="008D76D2" w:rsidRPr="00953E77" w:rsidRDefault="008D76D2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53E7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No </w:t>
                  </w:r>
                  <w:r w:rsidRPr="00953E7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</w:p>
              </w:tc>
            </w:tr>
            <w:tr w:rsidR="00E14043" w14:paraId="47457782" w14:textId="77777777" w:rsidTr="0044303B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103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398237" w14:textId="10B65E8D" w:rsidR="00E14043" w:rsidRPr="00E457C9" w:rsidRDefault="00E14043" w:rsidP="00E14043">
                  <w:pPr>
                    <w:pStyle w:val="BodyText"/>
                    <w:numPr>
                      <w:ilvl w:val="0"/>
                      <w:numId w:val="9"/>
                    </w:numPr>
                    <w:rPr>
                      <w:rFonts w:cstheme="minorHAnsi"/>
                      <w:sz w:val="18"/>
                      <w:szCs w:val="18"/>
                    </w:rPr>
                  </w:pPr>
                  <w:r w:rsidRPr="00E457C9">
                    <w:rPr>
                      <w:rFonts w:cstheme="minorHAnsi"/>
                      <w:sz w:val="18"/>
                      <w:szCs w:val="18"/>
                    </w:rPr>
                    <w:t>I confirm that the above information has been answered honestly and accurately, reflecting the intended light vehicle activities I will undertake at HVO.</w:t>
                  </w:r>
                </w:p>
              </w:tc>
            </w:tr>
            <w:tr w:rsidR="00E14043" w14:paraId="2AA005C3" w14:textId="77777777" w:rsidTr="00E457C9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37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95959" w:themeFill="text1" w:themeFillTint="A6"/>
                  <w:vAlign w:val="center"/>
                </w:tcPr>
                <w:p w14:paraId="1A95FB9D" w14:textId="2B37F864" w:rsidR="00E14043" w:rsidRPr="00E457C9" w:rsidRDefault="00E14043" w:rsidP="00E14043">
                  <w:pPr>
                    <w:pStyle w:val="BodyText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E457C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Name of person filling out criteria</w:t>
                  </w:r>
                </w:p>
              </w:tc>
              <w:tc>
                <w:tcPr>
                  <w:tcW w:w="657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90B5EC" w14:textId="310EA9D4" w:rsidR="00E14043" w:rsidRPr="00E457C9" w:rsidRDefault="00E14043" w:rsidP="00E14043">
                  <w:pPr>
                    <w:pStyle w:val="BodyText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E14043" w14:paraId="357FF460" w14:textId="77777777" w:rsidTr="00E457C9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37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95959" w:themeFill="text1" w:themeFillTint="A6"/>
                  <w:vAlign w:val="center"/>
                </w:tcPr>
                <w:p w14:paraId="1B6D54F3" w14:textId="20AF74A9" w:rsidR="00E14043" w:rsidRPr="00E457C9" w:rsidRDefault="00E14043" w:rsidP="00E14043">
                  <w:pPr>
                    <w:pStyle w:val="BodyText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E457C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Signature:</w:t>
                  </w:r>
                </w:p>
              </w:tc>
              <w:tc>
                <w:tcPr>
                  <w:tcW w:w="657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0B802" w14:textId="77777777" w:rsidR="00E14043" w:rsidRPr="00E457C9" w:rsidRDefault="00E14043" w:rsidP="00E14043">
                  <w:pPr>
                    <w:pStyle w:val="BodyText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E14043" w14:paraId="27CDC1D7" w14:textId="77777777" w:rsidTr="00E457C9">
              <w:tblPrEx>
                <w:jc w:val="left"/>
                <w:tblBorders>
                  <w:top w:val="single" w:sz="4" w:space="0" w:color="E6E7E8" w:themeColor="accent2"/>
                  <w:left w:val="single" w:sz="4" w:space="0" w:color="E6E7E8" w:themeColor="accent2"/>
                  <w:bottom w:val="single" w:sz="4" w:space="0" w:color="E6E7E8" w:themeColor="accent2"/>
                  <w:right w:val="single" w:sz="4" w:space="0" w:color="E6E7E8" w:themeColor="accent2"/>
                  <w:insideH w:val="single" w:sz="4" w:space="0" w:color="E6E7E8" w:themeColor="accent2"/>
                  <w:insideV w:val="single" w:sz="4" w:space="0" w:color="E6E7E8" w:themeColor="accent2"/>
                </w:tblBorders>
              </w:tblPrEx>
              <w:trPr>
                <w:trHeight w:val="390"/>
              </w:trPr>
              <w:tc>
                <w:tcPr>
                  <w:tcW w:w="37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95959" w:themeFill="text1" w:themeFillTint="A6"/>
                  <w:vAlign w:val="center"/>
                </w:tcPr>
                <w:p w14:paraId="6AA53B9F" w14:textId="6D1D8620" w:rsidR="00E14043" w:rsidRPr="00E457C9" w:rsidRDefault="00E14043" w:rsidP="00E14043">
                  <w:pPr>
                    <w:pStyle w:val="BodyText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E457C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Date:</w:t>
                  </w:r>
                </w:p>
              </w:tc>
              <w:tc>
                <w:tcPr>
                  <w:tcW w:w="657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D25BE" w14:textId="77777777" w:rsidR="00E14043" w:rsidRPr="00E457C9" w:rsidRDefault="00E14043" w:rsidP="00E14043">
                  <w:pPr>
                    <w:pStyle w:val="BodyText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E14043" w:rsidRPr="00276F5F" w14:paraId="22EEE08F" w14:textId="77777777" w:rsidTr="00A45FBA">
              <w:trPr>
                <w:trHeight w:val="145"/>
                <w:jc w:val="center"/>
              </w:trPr>
              <w:tc>
                <w:tcPr>
                  <w:tcW w:w="10347" w:type="dxa"/>
                  <w:gridSpan w:val="7"/>
                  <w:shd w:val="clear" w:color="auto" w:fill="595959" w:themeFill="text1" w:themeFillTint="A6"/>
                  <w:vAlign w:val="center"/>
                </w:tcPr>
                <w:p w14:paraId="7BA5CE79" w14:textId="307C2AD3" w:rsidR="00E14043" w:rsidRPr="00E14043" w:rsidRDefault="00382295" w:rsidP="00E14043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HVO </w:t>
                  </w:r>
                  <w:r w:rsidR="00E14043" w:rsidRPr="00E457C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Department Manager / Superintendent </w:t>
                  </w:r>
                  <w:r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Requesting</w:t>
                  </w:r>
                  <w:r w:rsidR="00E14043" w:rsidRPr="00E457C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 Module </w:t>
                  </w:r>
                  <w:r w:rsidR="00E14043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3</w:t>
                  </w:r>
                  <w:r w:rsidR="00E14043" w:rsidRPr="00E457C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tr</w:t>
                  </w:r>
                  <w:r w:rsidR="00E14043" w:rsidRPr="00E457C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aining</w:t>
                  </w:r>
                  <w:r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 for the above</w:t>
                  </w:r>
                </w:p>
              </w:tc>
            </w:tr>
            <w:tr w:rsidR="00E14043" w:rsidRPr="00276F5F" w14:paraId="1D9C6C88" w14:textId="77777777" w:rsidTr="009C3DCD">
              <w:trPr>
                <w:trHeight w:val="521"/>
                <w:jc w:val="center"/>
              </w:trPr>
              <w:tc>
                <w:tcPr>
                  <w:tcW w:w="2215" w:type="dxa"/>
                  <w:shd w:val="clear" w:color="auto" w:fill="595959" w:themeFill="text1" w:themeFillTint="A6"/>
                  <w:vAlign w:val="center"/>
                </w:tcPr>
                <w:p w14:paraId="4129974E" w14:textId="77777777" w:rsidR="00E14043" w:rsidRPr="00276F5F" w:rsidRDefault="00E14043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Name:</w:t>
                  </w:r>
                </w:p>
              </w:tc>
              <w:tc>
                <w:tcPr>
                  <w:tcW w:w="8132" w:type="dxa"/>
                  <w:gridSpan w:val="6"/>
                  <w:vAlign w:val="center"/>
                </w:tcPr>
                <w:p w14:paraId="739E5E81" w14:textId="77777777" w:rsidR="00E14043" w:rsidRPr="005240B5" w:rsidRDefault="00E14043" w:rsidP="005240B5">
                  <w:pPr>
                    <w:pStyle w:val="BodyText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</w:p>
              </w:tc>
            </w:tr>
            <w:tr w:rsidR="00E14043" w:rsidRPr="00276F5F" w14:paraId="514A8343" w14:textId="77777777" w:rsidTr="009C3DCD">
              <w:trPr>
                <w:trHeight w:val="570"/>
                <w:jc w:val="center"/>
              </w:trPr>
              <w:tc>
                <w:tcPr>
                  <w:tcW w:w="2215" w:type="dxa"/>
                  <w:shd w:val="clear" w:color="auto" w:fill="595959" w:themeFill="text1" w:themeFillTint="A6"/>
                  <w:vAlign w:val="center"/>
                </w:tcPr>
                <w:p w14:paraId="14FC6604" w14:textId="77777777" w:rsidR="00E14043" w:rsidRPr="00276F5F" w:rsidRDefault="00E14043" w:rsidP="00E14043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B13A2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Signature</w:t>
                  </w: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:</w:t>
                  </w:r>
                </w:p>
              </w:tc>
              <w:tc>
                <w:tcPr>
                  <w:tcW w:w="5191" w:type="dxa"/>
                  <w:gridSpan w:val="3"/>
                  <w:vAlign w:val="center"/>
                </w:tcPr>
                <w:p w14:paraId="31E25B4E" w14:textId="77777777" w:rsidR="00E14043" w:rsidRPr="005240B5" w:rsidRDefault="00E14043" w:rsidP="005240B5">
                  <w:pPr>
                    <w:pStyle w:val="BodyText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</w:p>
              </w:tc>
              <w:tc>
                <w:tcPr>
                  <w:tcW w:w="1288" w:type="dxa"/>
                  <w:gridSpan w:val="2"/>
                  <w:shd w:val="clear" w:color="auto" w:fill="595959" w:themeFill="text1" w:themeFillTint="A6"/>
                  <w:vAlign w:val="center"/>
                </w:tcPr>
                <w:p w14:paraId="53D58D7C" w14:textId="77777777" w:rsidR="00E14043" w:rsidRPr="005240B5" w:rsidRDefault="00E14043" w:rsidP="00E14043">
                  <w:pPr>
                    <w:pStyle w:val="BodyText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5240B5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Date:</w:t>
                  </w:r>
                </w:p>
              </w:tc>
              <w:tc>
                <w:tcPr>
                  <w:tcW w:w="1653" w:type="dxa"/>
                  <w:vAlign w:val="bottom"/>
                </w:tcPr>
                <w:p w14:paraId="42A1B932" w14:textId="00DBD870" w:rsidR="00E14043" w:rsidRPr="005240B5" w:rsidRDefault="00E14043" w:rsidP="00E14043">
                  <w:pPr>
                    <w:pStyle w:val="BodyText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</w:p>
              </w:tc>
            </w:tr>
            <w:tr w:rsidR="00E14043" w:rsidRPr="00276F5F" w14:paraId="18B3DDE5" w14:textId="77777777" w:rsidTr="00331BBB">
              <w:trPr>
                <w:trHeight w:val="570"/>
                <w:jc w:val="center"/>
              </w:trPr>
              <w:tc>
                <w:tcPr>
                  <w:tcW w:w="10347" w:type="dxa"/>
                  <w:gridSpan w:val="7"/>
                  <w:shd w:val="clear" w:color="auto" w:fill="FFFFFF" w:themeFill="background1"/>
                  <w:vAlign w:val="center"/>
                </w:tcPr>
                <w:p w14:paraId="020710C4" w14:textId="25C2E187" w:rsidR="005240B5" w:rsidRPr="005240B5" w:rsidRDefault="005240B5" w:rsidP="005240B5">
                  <w:pPr>
                    <w:pStyle w:val="BodyText"/>
                    <w:numPr>
                      <w:ilvl w:val="0"/>
                      <w:numId w:val="9"/>
                    </w:numPr>
                    <w:jc w:val="center"/>
                    <w:rPr>
                      <w:rFonts w:cstheme="minorHAnsi"/>
                      <w:b/>
                      <w:color w:val="FF0000"/>
                    </w:rPr>
                  </w:pPr>
                  <w:r w:rsidRPr="005240B5">
                    <w:rPr>
                      <w:rFonts w:cstheme="minorHAnsi"/>
                      <w:b/>
                      <w:color w:val="FF0000"/>
                    </w:rPr>
                    <w:t>All Light Vehicle Module 3 training requests must be approved by the Mining Superintendent before training can be booked.</w:t>
                  </w:r>
                </w:p>
                <w:p w14:paraId="641AECF1" w14:textId="77777777" w:rsidR="005240B5" w:rsidRPr="005240B5" w:rsidRDefault="005240B5" w:rsidP="005240B5">
                  <w:pPr>
                    <w:pStyle w:val="BodyText"/>
                    <w:numPr>
                      <w:ilvl w:val="0"/>
                      <w:numId w:val="9"/>
                    </w:numPr>
                    <w:jc w:val="center"/>
                    <w:rPr>
                      <w:rFonts w:cstheme="minorHAnsi"/>
                      <w:b/>
                      <w:color w:val="FF0000"/>
                    </w:rPr>
                  </w:pPr>
                  <w:r w:rsidRPr="005240B5">
                    <w:rPr>
                      <w:rFonts w:cstheme="minorHAnsi"/>
                      <w:b/>
                      <w:color w:val="FF0000"/>
                    </w:rPr>
                    <w:t xml:space="preserve">Please forward the completed form to </w:t>
                  </w:r>
                  <w:hyperlink r:id="rId12" w:history="1">
                    <w:r w:rsidRPr="005240B5">
                      <w:rPr>
                        <w:rStyle w:val="Hyperlink"/>
                        <w:rFonts w:cstheme="minorHAnsi"/>
                        <w:b/>
                      </w:rPr>
                      <w:t>miningsuperintendents@hvo.com.au</w:t>
                    </w:r>
                  </w:hyperlink>
                  <w:r w:rsidRPr="005240B5">
                    <w:rPr>
                      <w:rFonts w:cstheme="minorHAnsi"/>
                      <w:b/>
                      <w:color w:val="FF0000"/>
                    </w:rPr>
                    <w:t xml:space="preserve"> for approval.</w:t>
                  </w:r>
                </w:p>
                <w:p w14:paraId="1833DD0C" w14:textId="5F3FF2B4" w:rsidR="00E14043" w:rsidRPr="00A101B7" w:rsidRDefault="005240B5" w:rsidP="00A101B7">
                  <w:pPr>
                    <w:pStyle w:val="BodyText"/>
                    <w:numPr>
                      <w:ilvl w:val="0"/>
                      <w:numId w:val="9"/>
                    </w:numPr>
                    <w:jc w:val="center"/>
                    <w:rPr>
                      <w:rFonts w:cstheme="minorHAnsi"/>
                      <w:b/>
                      <w:color w:val="FF0000"/>
                    </w:rPr>
                  </w:pPr>
                  <w:r w:rsidRPr="005240B5">
                    <w:rPr>
                      <w:rFonts w:cstheme="minorHAnsi"/>
                      <w:b/>
                      <w:color w:val="FF0000"/>
                    </w:rPr>
                    <w:t xml:space="preserve">Once approved, the person requesting the training must email the completed and approved form to </w:t>
                  </w:r>
                  <w:hyperlink r:id="rId13" w:history="1">
                    <w:r w:rsidRPr="005240B5">
                      <w:rPr>
                        <w:rStyle w:val="Hyperlink"/>
                        <w:rFonts w:cstheme="minorHAnsi"/>
                        <w:b/>
                      </w:rPr>
                      <w:t>hvotraining@hvo.com.au</w:t>
                    </w:r>
                  </w:hyperlink>
                </w:p>
              </w:tc>
            </w:tr>
          </w:tbl>
          <w:p w14:paraId="1B1A4245" w14:textId="77777777" w:rsidR="008D76D2" w:rsidRPr="003A5ABB" w:rsidRDefault="008D76D2" w:rsidP="00331BBB">
            <w:pPr>
              <w:numPr>
                <w:ilvl w:val="0"/>
                <w:numId w:val="0"/>
              </w:numPr>
              <w:rPr>
                <w:sz w:val="6"/>
                <w:szCs w:val="6"/>
              </w:rPr>
            </w:pPr>
          </w:p>
          <w:tbl>
            <w:tblPr>
              <w:tblStyle w:val="TableGrid"/>
              <w:tblW w:w="10347" w:type="dxa"/>
              <w:jc w:val="center"/>
              <w:tblLook w:val="04A0" w:firstRow="1" w:lastRow="0" w:firstColumn="1" w:lastColumn="0" w:noHBand="0" w:noVBand="1"/>
            </w:tblPr>
            <w:tblGrid>
              <w:gridCol w:w="1993"/>
              <w:gridCol w:w="4478"/>
              <w:gridCol w:w="1559"/>
              <w:gridCol w:w="2317"/>
            </w:tblGrid>
            <w:tr w:rsidR="00331BBB" w:rsidRPr="00673CE2" w14:paraId="498F7054" w14:textId="77777777" w:rsidTr="00194460">
              <w:trPr>
                <w:trHeight w:val="145"/>
                <w:jc w:val="center"/>
              </w:trPr>
              <w:tc>
                <w:tcPr>
                  <w:tcW w:w="10347" w:type="dxa"/>
                  <w:gridSpan w:val="4"/>
                  <w:tcBorders>
                    <w:top w:val="single" w:sz="4" w:space="0" w:color="auto"/>
                  </w:tcBorders>
                  <w:shd w:val="clear" w:color="auto" w:fill="595959" w:themeFill="text1" w:themeFillTint="A6"/>
                  <w:vAlign w:val="center"/>
                </w:tcPr>
                <w:p w14:paraId="21580A4A" w14:textId="0D8DC762" w:rsidR="00331BBB" w:rsidRPr="00C6708D" w:rsidRDefault="00382295" w:rsidP="00DA3FFF">
                  <w:pPr>
                    <w:pStyle w:val="BodyText"/>
                    <w:spacing w:line="276" w:lineRule="auto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382295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lastRenderedPageBreak/>
                    <w:t>Mining Superintendent</w:t>
                  </w:r>
                  <w:r w:rsidR="00601D87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/Manager</w:t>
                  </w:r>
                  <w:r w:rsidRPr="00382295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 Approval</w:t>
                  </w:r>
                  <w:r w:rsidR="00CB14A7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:</w:t>
                  </w:r>
                </w:p>
              </w:tc>
            </w:tr>
            <w:tr w:rsidR="00953E77" w:rsidRPr="007F783D" w14:paraId="2142D425" w14:textId="77777777" w:rsidTr="00CD7BA1">
              <w:trPr>
                <w:trHeight w:val="521"/>
                <w:jc w:val="center"/>
              </w:trPr>
              <w:tc>
                <w:tcPr>
                  <w:tcW w:w="1993" w:type="dxa"/>
                  <w:shd w:val="clear" w:color="auto" w:fill="595959" w:themeFill="text1" w:themeFillTint="A6"/>
                  <w:vAlign w:val="center"/>
                </w:tcPr>
                <w:p w14:paraId="1ED5303E" w14:textId="77777777" w:rsidR="00953E77" w:rsidRPr="00276F5F" w:rsidRDefault="00953E77" w:rsidP="00DA3FFF">
                  <w:pPr>
                    <w:pStyle w:val="BodyText"/>
                    <w:spacing w:line="276" w:lineRule="auto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Name:</w:t>
                  </w:r>
                </w:p>
              </w:tc>
              <w:tc>
                <w:tcPr>
                  <w:tcW w:w="8354" w:type="dxa"/>
                  <w:gridSpan w:val="3"/>
                  <w:vAlign w:val="center"/>
                </w:tcPr>
                <w:p w14:paraId="73A8794F" w14:textId="77777777" w:rsidR="00953E77" w:rsidRPr="007F783D" w:rsidRDefault="00953E77" w:rsidP="00DA3FFF">
                  <w:pPr>
                    <w:pStyle w:val="BodyText"/>
                    <w:spacing w:line="276" w:lineRule="auto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</w:tr>
            <w:tr w:rsidR="00601D87" w:rsidRPr="007F783D" w14:paraId="2CA9EF6D" w14:textId="77777777" w:rsidTr="00601D87">
              <w:trPr>
                <w:trHeight w:val="521"/>
                <w:jc w:val="center"/>
              </w:trPr>
              <w:tc>
                <w:tcPr>
                  <w:tcW w:w="1993" w:type="dxa"/>
                  <w:shd w:val="clear" w:color="auto" w:fill="595959" w:themeFill="text1" w:themeFillTint="A6"/>
                  <w:vAlign w:val="center"/>
                </w:tcPr>
                <w:p w14:paraId="5DB2BB0D" w14:textId="52CC15E5" w:rsidR="00601D87" w:rsidRDefault="00601D87" w:rsidP="00DA3FFF">
                  <w:pPr>
                    <w:pStyle w:val="BodyText"/>
                    <w:spacing w:line="276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Approved</w:t>
                  </w:r>
                </w:p>
              </w:tc>
              <w:tc>
                <w:tcPr>
                  <w:tcW w:w="4478" w:type="dxa"/>
                  <w:vAlign w:val="center"/>
                </w:tcPr>
                <w:p w14:paraId="30D32410" w14:textId="77777777" w:rsidR="00601D87" w:rsidRPr="007F783D" w:rsidRDefault="00601D87" w:rsidP="00DA3FFF">
                  <w:pPr>
                    <w:pStyle w:val="BodyText"/>
                    <w:spacing w:line="276" w:lineRule="auto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559" w:type="dxa"/>
                  <w:shd w:val="clear" w:color="auto" w:fill="595959" w:themeFill="text1" w:themeFillTint="A6"/>
                  <w:vAlign w:val="center"/>
                </w:tcPr>
                <w:p w14:paraId="17D969BB" w14:textId="3A43D2DA" w:rsidR="00601D87" w:rsidRPr="007F783D" w:rsidRDefault="00601D87" w:rsidP="00DA3FFF">
                  <w:pPr>
                    <w:pStyle w:val="BodyText"/>
                    <w:spacing w:line="276" w:lineRule="auto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>
                    <w:rPr>
                      <w:rFonts w:cstheme="minorHAnsi"/>
                      <w:b/>
                      <w:bCs w:val="0"/>
                      <w:color w:val="FFFFFF" w:themeColor="background1"/>
                    </w:rPr>
                    <w:t>Rejected</w:t>
                  </w:r>
                </w:p>
              </w:tc>
              <w:tc>
                <w:tcPr>
                  <w:tcW w:w="2317" w:type="dxa"/>
                  <w:vAlign w:val="center"/>
                </w:tcPr>
                <w:p w14:paraId="2CBEBEC9" w14:textId="7CBDC91D" w:rsidR="00601D87" w:rsidRPr="007F783D" w:rsidRDefault="00601D87" w:rsidP="00DA3FFF">
                  <w:pPr>
                    <w:pStyle w:val="BodyText"/>
                    <w:spacing w:line="276" w:lineRule="auto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</w:tr>
            <w:tr w:rsidR="00953E77" w:rsidRPr="007F783D" w14:paraId="1683F4F1" w14:textId="77777777" w:rsidTr="00A101B7">
              <w:trPr>
                <w:trHeight w:val="570"/>
                <w:jc w:val="center"/>
              </w:trPr>
              <w:tc>
                <w:tcPr>
                  <w:tcW w:w="1993" w:type="dxa"/>
                  <w:shd w:val="clear" w:color="auto" w:fill="595959" w:themeFill="text1" w:themeFillTint="A6"/>
                  <w:vAlign w:val="center"/>
                </w:tcPr>
                <w:p w14:paraId="1BD16071" w14:textId="77777777" w:rsidR="00953E77" w:rsidRPr="00276F5F" w:rsidRDefault="00953E77" w:rsidP="00DA3FFF">
                  <w:pPr>
                    <w:pStyle w:val="BodyText"/>
                    <w:spacing w:line="276" w:lineRule="auto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B13A2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Signature</w:t>
                  </w: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:</w:t>
                  </w:r>
                </w:p>
              </w:tc>
              <w:tc>
                <w:tcPr>
                  <w:tcW w:w="4478" w:type="dxa"/>
                  <w:vAlign w:val="center"/>
                </w:tcPr>
                <w:p w14:paraId="4A6D9017" w14:textId="77777777" w:rsidR="00953E77" w:rsidRPr="007F783D" w:rsidRDefault="00953E77" w:rsidP="00DA3FFF">
                  <w:pPr>
                    <w:pStyle w:val="BodyText"/>
                    <w:spacing w:line="276" w:lineRule="auto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559" w:type="dxa"/>
                  <w:shd w:val="clear" w:color="auto" w:fill="595959" w:themeFill="text1" w:themeFillTint="A6"/>
                  <w:vAlign w:val="center"/>
                </w:tcPr>
                <w:p w14:paraId="683D8F4E" w14:textId="77777777" w:rsidR="00953E77" w:rsidRPr="00673CE2" w:rsidRDefault="00953E77" w:rsidP="00DA3FFF">
                  <w:pPr>
                    <w:pStyle w:val="BodyText"/>
                    <w:spacing w:line="276" w:lineRule="auto"/>
                    <w:rPr>
                      <w:rFonts w:asciiTheme="minorHAnsi" w:hAnsiTheme="minorHAnsi" w:cstheme="minorHAnsi"/>
                      <w:color w:val="FFFFFF" w:themeColor="background1"/>
                      <w:sz w:val="21"/>
                      <w:szCs w:val="21"/>
                    </w:rPr>
                  </w:pPr>
                  <w:r w:rsidRPr="00673CE2">
                    <w:rPr>
                      <w:rFonts w:cstheme="minorHAnsi"/>
                      <w:b/>
                      <w:bCs w:val="0"/>
                      <w:color w:val="FFFFFF" w:themeColor="background1"/>
                    </w:rPr>
                    <w:t>Date:</w:t>
                  </w:r>
                </w:p>
              </w:tc>
              <w:tc>
                <w:tcPr>
                  <w:tcW w:w="2317" w:type="dxa"/>
                  <w:vAlign w:val="bottom"/>
                </w:tcPr>
                <w:p w14:paraId="1CAF9215" w14:textId="2555F30D" w:rsidR="008D76D2" w:rsidRPr="00A101B7" w:rsidRDefault="008D76D2" w:rsidP="00DA3FFF">
                  <w:pPr>
                    <w:pStyle w:val="BodyText"/>
                    <w:spacing w:line="276" w:lineRule="auto"/>
                    <w:rPr>
                      <w:rFonts w:ascii="Segoe UI Symbol" w:hAnsi="Segoe UI Symbol" w:cs="Segoe UI Symbol"/>
                      <w:sz w:val="18"/>
                      <w:szCs w:val="18"/>
                    </w:rPr>
                  </w:pPr>
                </w:p>
              </w:tc>
            </w:tr>
            <w:tr w:rsidR="00953E77" w:rsidRPr="00843A28" w14:paraId="16A93CBD" w14:textId="77777777" w:rsidTr="00CD7BA1">
              <w:trPr>
                <w:trHeight w:val="570"/>
                <w:jc w:val="center"/>
              </w:trPr>
              <w:tc>
                <w:tcPr>
                  <w:tcW w:w="1993" w:type="dxa"/>
                  <w:shd w:val="clear" w:color="auto" w:fill="595959" w:themeFill="text1" w:themeFillTint="A6"/>
                  <w:vAlign w:val="center"/>
                </w:tcPr>
                <w:p w14:paraId="5F5875B3" w14:textId="31D41197" w:rsidR="00953E77" w:rsidRPr="007B13A2" w:rsidRDefault="00953E77" w:rsidP="00953E77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Comments</w:t>
                  </w:r>
                </w:p>
              </w:tc>
              <w:tc>
                <w:tcPr>
                  <w:tcW w:w="8354" w:type="dxa"/>
                  <w:gridSpan w:val="3"/>
                  <w:vAlign w:val="center"/>
                </w:tcPr>
                <w:p w14:paraId="7F345417" w14:textId="77777777" w:rsidR="00953E77" w:rsidRDefault="00953E77" w:rsidP="00953E77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0CBD5952" w14:textId="77777777" w:rsidR="00A101B7" w:rsidRDefault="00A101B7" w:rsidP="00953E77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7D2DE3BF" w14:textId="77777777" w:rsidR="00A101B7" w:rsidRDefault="00A101B7" w:rsidP="00953E77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34C8CE90" w14:textId="77777777" w:rsidR="00A101B7" w:rsidRPr="00843A28" w:rsidRDefault="00A101B7" w:rsidP="00953E77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953E77" w:rsidRPr="00843A28" w14:paraId="3B57DB17" w14:textId="77777777" w:rsidTr="00331BBB">
              <w:trPr>
                <w:trHeight w:val="570"/>
                <w:jc w:val="center"/>
              </w:trPr>
              <w:tc>
                <w:tcPr>
                  <w:tcW w:w="10347" w:type="dxa"/>
                  <w:gridSpan w:val="4"/>
                  <w:shd w:val="clear" w:color="auto" w:fill="FFFFFF" w:themeFill="background1"/>
                  <w:vAlign w:val="center"/>
                </w:tcPr>
                <w:p w14:paraId="7BB073D0" w14:textId="6E3ADC69" w:rsidR="00953E77" w:rsidRPr="00331BBB" w:rsidRDefault="00A101B7" w:rsidP="00DA3FFF">
                  <w:pPr>
                    <w:pStyle w:val="BodyText"/>
                    <w:numPr>
                      <w:ilvl w:val="0"/>
                      <w:numId w:val="9"/>
                    </w:numPr>
                    <w:jc w:val="center"/>
                    <w:rPr>
                      <w:rFonts w:cstheme="minorHAnsi"/>
                      <w:b/>
                      <w:color w:val="FF0000"/>
                    </w:rPr>
                  </w:pPr>
                  <w:r w:rsidRPr="00A101B7">
                    <w:rPr>
                      <w:rFonts w:cstheme="minorHAnsi"/>
                      <w:b/>
                      <w:bCs w:val="0"/>
                      <w:color w:val="FF0000"/>
                      <w:sz w:val="22"/>
                      <w:szCs w:val="22"/>
                    </w:rPr>
                    <w:t>Once reviewed</w:t>
                  </w:r>
                  <w:r>
                    <w:rPr>
                      <w:rFonts w:cstheme="minorHAnsi"/>
                      <w:b/>
                      <w:bCs w:val="0"/>
                      <w:color w:val="FF0000"/>
                      <w:sz w:val="22"/>
                      <w:szCs w:val="22"/>
                    </w:rPr>
                    <w:t xml:space="preserve">, </w:t>
                  </w:r>
                  <w:r w:rsidRPr="00A101B7">
                    <w:rPr>
                      <w:rFonts w:cstheme="minorHAnsi"/>
                      <w:b/>
                      <w:bCs w:val="0"/>
                      <w:color w:val="FF0000"/>
                      <w:sz w:val="22"/>
                      <w:szCs w:val="22"/>
                    </w:rPr>
                    <w:t xml:space="preserve">please return the completed form by email </w:t>
                  </w:r>
                  <w:r>
                    <w:rPr>
                      <w:rFonts w:cstheme="minorHAnsi"/>
                      <w:b/>
                      <w:bCs w:val="0"/>
                      <w:color w:val="FF0000"/>
                      <w:sz w:val="22"/>
                      <w:szCs w:val="22"/>
                    </w:rPr>
                    <w:t xml:space="preserve">back </w:t>
                  </w:r>
                  <w:r w:rsidRPr="00A101B7">
                    <w:rPr>
                      <w:rFonts w:cstheme="minorHAnsi"/>
                      <w:b/>
                      <w:bCs w:val="0"/>
                      <w:color w:val="FF0000"/>
                      <w:sz w:val="22"/>
                      <w:szCs w:val="22"/>
                    </w:rPr>
                    <w:t>to the relevant HVO representative who requested the Light Vehicle Module 3 training</w:t>
                  </w:r>
                  <w:r w:rsidR="00601D87">
                    <w:rPr>
                      <w:rFonts w:cstheme="minorHAnsi"/>
                      <w:b/>
                      <w:bCs w:val="0"/>
                      <w:color w:val="FF0000"/>
                      <w:sz w:val="22"/>
                      <w:szCs w:val="22"/>
                    </w:rPr>
                    <w:t xml:space="preserve"> request.</w:t>
                  </w:r>
                </w:p>
              </w:tc>
            </w:tr>
          </w:tbl>
          <w:p w14:paraId="538571E7" w14:textId="77777777" w:rsidR="00605896" w:rsidRPr="005A3430" w:rsidRDefault="00605896" w:rsidP="00605896">
            <w:pPr>
              <w:numPr>
                <w:ilvl w:val="0"/>
                <w:numId w:val="0"/>
              </w:numPr>
              <w:rPr>
                <w:sz w:val="6"/>
                <w:szCs w:val="6"/>
              </w:rPr>
            </w:pPr>
          </w:p>
          <w:tbl>
            <w:tblPr>
              <w:tblStyle w:val="TableGrid"/>
              <w:tblW w:w="10347" w:type="dxa"/>
              <w:jc w:val="center"/>
              <w:tblLook w:val="04A0" w:firstRow="1" w:lastRow="0" w:firstColumn="1" w:lastColumn="0" w:noHBand="0" w:noVBand="1"/>
            </w:tblPr>
            <w:tblGrid>
              <w:gridCol w:w="6471"/>
              <w:gridCol w:w="1989"/>
              <w:gridCol w:w="1887"/>
            </w:tblGrid>
            <w:tr w:rsidR="005240B5" w:rsidRPr="00276F5F" w14:paraId="74C2BB58" w14:textId="77777777" w:rsidTr="005953FE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595959" w:themeFill="text1" w:themeFillTint="A6"/>
                  <w:vAlign w:val="center"/>
                </w:tcPr>
                <w:p w14:paraId="6543BA6A" w14:textId="77777777" w:rsidR="005240B5" w:rsidRPr="00843A28" w:rsidRDefault="005240B5" w:rsidP="00DA3FFF">
                  <w:pPr>
                    <w:pStyle w:val="BodyText"/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Training Requirements</w:t>
                  </w:r>
                  <w:r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989" w:type="dxa"/>
                  <w:shd w:val="clear" w:color="auto" w:fill="595959" w:themeFill="text1" w:themeFillTint="A6"/>
                  <w:vAlign w:val="center"/>
                </w:tcPr>
                <w:p w14:paraId="7253516B" w14:textId="77777777" w:rsidR="005240B5" w:rsidRPr="00D16C1C" w:rsidRDefault="005240B5" w:rsidP="00DA3FFF">
                  <w:pPr>
                    <w:pStyle w:val="BodyText"/>
                    <w:spacing w:line="276" w:lineRule="auto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D16C1C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Delivery Method</w:t>
                  </w:r>
                </w:p>
              </w:tc>
              <w:tc>
                <w:tcPr>
                  <w:tcW w:w="1887" w:type="dxa"/>
                  <w:shd w:val="clear" w:color="auto" w:fill="595959" w:themeFill="text1" w:themeFillTint="A6"/>
                  <w:vAlign w:val="center"/>
                </w:tcPr>
                <w:p w14:paraId="016758B5" w14:textId="60F259F2" w:rsidR="005240B5" w:rsidRPr="00D16C1C" w:rsidRDefault="005240B5" w:rsidP="00DA3FFF">
                  <w:pPr>
                    <w:pStyle w:val="BodyText"/>
                    <w:spacing w:line="276" w:lineRule="auto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D16C1C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Modules</w:t>
                  </w:r>
                  <w:r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 3</w:t>
                  </w:r>
                </w:p>
              </w:tc>
            </w:tr>
            <w:tr w:rsidR="005240B5" w:rsidRPr="00276F5F" w14:paraId="392D2FAC" w14:textId="77777777" w:rsidTr="005953FE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6D9A0385" w14:textId="77777777" w:rsidR="005240B5" w:rsidRPr="00843A28" w:rsidRDefault="005240B5" w:rsidP="005240B5">
                  <w:pPr>
                    <w:pStyle w:val="BodyText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A721CF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 xml:space="preserve">Barricading &amp; Cordoning </w:t>
                  </w:r>
                </w:p>
              </w:tc>
              <w:tc>
                <w:tcPr>
                  <w:tcW w:w="1989" w:type="dxa"/>
                  <w:vMerge w:val="restart"/>
                  <w:shd w:val="clear" w:color="auto" w:fill="FFFFFF" w:themeFill="background1"/>
                  <w:vAlign w:val="center"/>
                </w:tcPr>
                <w:p w14:paraId="488607EB" w14:textId="77777777" w:rsidR="005240B5" w:rsidRPr="00BC71C5" w:rsidRDefault="005240B5" w:rsidP="005240B5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BC71C5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eLearning</w:t>
                  </w:r>
                </w:p>
              </w:tc>
              <w:tc>
                <w:tcPr>
                  <w:tcW w:w="1887" w:type="dxa"/>
                  <w:shd w:val="clear" w:color="auto" w:fill="FFFFFF" w:themeFill="background1"/>
                  <w:vAlign w:val="center"/>
                </w:tcPr>
                <w:p w14:paraId="58EA8CEC" w14:textId="77777777" w:rsidR="005240B5" w:rsidRPr="00843A28" w:rsidRDefault="005240B5" w:rsidP="005240B5">
                  <w:pPr>
                    <w:pStyle w:val="BodyText"/>
                    <w:numPr>
                      <w:ilvl w:val="0"/>
                      <w:numId w:val="31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5240B5" w:rsidRPr="00276F5F" w14:paraId="2A7CEA16" w14:textId="77777777" w:rsidTr="005953FE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158AAF94" w14:textId="77777777" w:rsidR="005240B5" w:rsidRPr="00843A28" w:rsidRDefault="005240B5" w:rsidP="005240B5">
                  <w:pPr>
                    <w:pStyle w:val="BodyText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A721CF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 xml:space="preserve">Defect Management </w:t>
                  </w:r>
                </w:p>
              </w:tc>
              <w:tc>
                <w:tcPr>
                  <w:tcW w:w="1989" w:type="dxa"/>
                  <w:vMerge/>
                  <w:shd w:val="clear" w:color="auto" w:fill="FFFFFF" w:themeFill="background1"/>
                  <w:vAlign w:val="center"/>
                </w:tcPr>
                <w:p w14:paraId="047E8F4B" w14:textId="77777777" w:rsidR="005240B5" w:rsidRPr="00BC71C5" w:rsidRDefault="005240B5" w:rsidP="005240B5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shd w:val="clear" w:color="auto" w:fill="FFFFFF" w:themeFill="background1"/>
                  <w:vAlign w:val="center"/>
                </w:tcPr>
                <w:p w14:paraId="064BF183" w14:textId="77777777" w:rsidR="005240B5" w:rsidRPr="00843A28" w:rsidRDefault="005240B5" w:rsidP="005240B5">
                  <w:pPr>
                    <w:pStyle w:val="BodyText"/>
                    <w:numPr>
                      <w:ilvl w:val="0"/>
                      <w:numId w:val="31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5240B5" w:rsidRPr="00276F5F" w14:paraId="3717BA23" w14:textId="77777777" w:rsidTr="005953FE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152D0A03" w14:textId="77777777" w:rsidR="005240B5" w:rsidRPr="00D96034" w:rsidRDefault="005240B5" w:rsidP="005240B5">
                  <w:pPr>
                    <w:pStyle w:val="BodyText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Digital Two Way Radio</w:t>
                  </w:r>
                </w:p>
              </w:tc>
              <w:tc>
                <w:tcPr>
                  <w:tcW w:w="1989" w:type="dxa"/>
                  <w:vMerge/>
                  <w:shd w:val="clear" w:color="auto" w:fill="FFFFFF" w:themeFill="background1"/>
                  <w:vAlign w:val="center"/>
                </w:tcPr>
                <w:p w14:paraId="7BE5DB85" w14:textId="77777777" w:rsidR="005240B5" w:rsidRPr="00D96034" w:rsidRDefault="005240B5" w:rsidP="005240B5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3C2373A1" w14:textId="77777777" w:rsidR="005240B5" w:rsidRPr="007878E3" w:rsidRDefault="005240B5" w:rsidP="005240B5">
                  <w:pPr>
                    <w:pStyle w:val="BodyText"/>
                    <w:numPr>
                      <w:ilvl w:val="0"/>
                      <w:numId w:val="31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6"/>
                      <w:szCs w:val="16"/>
                    </w:rPr>
                  </w:pPr>
                </w:p>
              </w:tc>
            </w:tr>
            <w:tr w:rsidR="005240B5" w:rsidRPr="00276F5F" w14:paraId="61B12CDA" w14:textId="77777777" w:rsidTr="005953FE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244C919B" w14:textId="77777777" w:rsidR="005240B5" w:rsidRDefault="005240B5" w:rsidP="005240B5">
                  <w:pPr>
                    <w:pStyle w:val="BodyText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Light Vehicle Operational Inspection</w:t>
                  </w:r>
                </w:p>
              </w:tc>
              <w:tc>
                <w:tcPr>
                  <w:tcW w:w="1989" w:type="dxa"/>
                  <w:vMerge/>
                  <w:shd w:val="clear" w:color="auto" w:fill="FFFFFF" w:themeFill="background1"/>
                  <w:vAlign w:val="center"/>
                </w:tcPr>
                <w:p w14:paraId="287AA653" w14:textId="77777777" w:rsidR="005240B5" w:rsidRPr="00D96034" w:rsidRDefault="005240B5" w:rsidP="005240B5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044B8EC7" w14:textId="77777777" w:rsidR="005240B5" w:rsidRPr="007878E3" w:rsidRDefault="005240B5" w:rsidP="005240B5">
                  <w:pPr>
                    <w:pStyle w:val="BodyText"/>
                    <w:numPr>
                      <w:ilvl w:val="0"/>
                      <w:numId w:val="31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6"/>
                      <w:szCs w:val="16"/>
                    </w:rPr>
                  </w:pPr>
                </w:p>
              </w:tc>
            </w:tr>
            <w:tr w:rsidR="005240B5" w:rsidRPr="00276F5F" w14:paraId="5E780DA9" w14:textId="77777777" w:rsidTr="005953FE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651288C0" w14:textId="77777777" w:rsidR="005240B5" w:rsidRDefault="005240B5" w:rsidP="005240B5">
                  <w:pPr>
                    <w:pStyle w:val="BodyText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D16C1C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Module 1 Light Vehicle</w:t>
                  </w:r>
                </w:p>
              </w:tc>
              <w:tc>
                <w:tcPr>
                  <w:tcW w:w="1989" w:type="dxa"/>
                  <w:vMerge/>
                  <w:shd w:val="clear" w:color="auto" w:fill="FFFFFF" w:themeFill="background1"/>
                  <w:vAlign w:val="center"/>
                </w:tcPr>
                <w:p w14:paraId="13151AA0" w14:textId="77777777" w:rsidR="005240B5" w:rsidRPr="00D96034" w:rsidRDefault="005240B5" w:rsidP="005240B5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2BAB1CAE" w14:textId="77777777" w:rsidR="005240B5" w:rsidRPr="007878E3" w:rsidRDefault="005240B5" w:rsidP="005240B5">
                  <w:pPr>
                    <w:pStyle w:val="BodyText"/>
                    <w:numPr>
                      <w:ilvl w:val="0"/>
                      <w:numId w:val="31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6"/>
                      <w:szCs w:val="16"/>
                    </w:rPr>
                  </w:pPr>
                </w:p>
              </w:tc>
            </w:tr>
            <w:tr w:rsidR="005240B5" w:rsidRPr="00276F5F" w14:paraId="03151D3A" w14:textId="77777777" w:rsidTr="005953FE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3EB0ED0D" w14:textId="77777777" w:rsidR="005240B5" w:rsidRPr="00D16C1C" w:rsidRDefault="005240B5" w:rsidP="005240B5">
                  <w:pPr>
                    <w:pStyle w:val="BodyText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D16C1C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Module 2 Light Vehicle</w:t>
                  </w:r>
                </w:p>
              </w:tc>
              <w:tc>
                <w:tcPr>
                  <w:tcW w:w="1989" w:type="dxa"/>
                  <w:vMerge/>
                  <w:shd w:val="clear" w:color="auto" w:fill="FFFFFF" w:themeFill="background1"/>
                  <w:vAlign w:val="center"/>
                </w:tcPr>
                <w:p w14:paraId="2482F1B4" w14:textId="77777777" w:rsidR="005240B5" w:rsidRPr="00D96034" w:rsidRDefault="005240B5" w:rsidP="005240B5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4E7F4208" w14:textId="77777777" w:rsidR="005240B5" w:rsidRPr="007878E3" w:rsidRDefault="005240B5" w:rsidP="005240B5">
                  <w:pPr>
                    <w:pStyle w:val="BodyText"/>
                    <w:numPr>
                      <w:ilvl w:val="0"/>
                      <w:numId w:val="31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6"/>
                      <w:szCs w:val="16"/>
                    </w:rPr>
                  </w:pPr>
                </w:p>
              </w:tc>
            </w:tr>
            <w:tr w:rsidR="005240B5" w:rsidRPr="00276F5F" w14:paraId="018484A2" w14:textId="77777777" w:rsidTr="005953FE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5C0EF842" w14:textId="01487FC5" w:rsidR="005240B5" w:rsidRPr="00D96034" w:rsidRDefault="005240B5" w:rsidP="005240B5">
                  <w:pPr>
                    <w:pStyle w:val="BodyText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D96034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 xml:space="preserve">Surface Transport Management </w:t>
                  </w:r>
                  <w:r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Module 2 &amp; 3</w:t>
                  </w:r>
                </w:p>
              </w:tc>
              <w:tc>
                <w:tcPr>
                  <w:tcW w:w="1989" w:type="dxa"/>
                  <w:shd w:val="clear" w:color="auto" w:fill="FFFFFF" w:themeFill="background1"/>
                  <w:vAlign w:val="center"/>
                </w:tcPr>
                <w:p w14:paraId="4556F30A" w14:textId="77777777" w:rsidR="005240B5" w:rsidRPr="00BC71C5" w:rsidRDefault="005240B5" w:rsidP="005240B5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BC71C5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 xml:space="preserve">Paper </w:t>
                  </w:r>
                  <w:r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b</w:t>
                  </w:r>
                  <w:r w:rsidRPr="00BC71C5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ased</w:t>
                  </w:r>
                </w:p>
              </w:tc>
              <w:tc>
                <w:tcPr>
                  <w:tcW w:w="1887" w:type="dxa"/>
                  <w:shd w:val="clear" w:color="auto" w:fill="FFFFFF" w:themeFill="background1"/>
                  <w:vAlign w:val="center"/>
                </w:tcPr>
                <w:p w14:paraId="33B6A92A" w14:textId="77777777" w:rsidR="005240B5" w:rsidRPr="00843A28" w:rsidRDefault="005240B5" w:rsidP="005240B5">
                  <w:pPr>
                    <w:pStyle w:val="BodyText"/>
                    <w:numPr>
                      <w:ilvl w:val="0"/>
                      <w:numId w:val="31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5240B5" w:rsidRPr="00276F5F" w14:paraId="746C3D7C" w14:textId="77777777" w:rsidTr="005953FE">
              <w:trPr>
                <w:trHeight w:val="145"/>
                <w:jc w:val="center"/>
              </w:trPr>
              <w:tc>
                <w:tcPr>
                  <w:tcW w:w="10347" w:type="dxa"/>
                  <w:gridSpan w:val="3"/>
                  <w:shd w:val="clear" w:color="auto" w:fill="FFFFFF" w:themeFill="background1"/>
                </w:tcPr>
                <w:p w14:paraId="53E0DC32" w14:textId="77777777" w:rsidR="005240B5" w:rsidRPr="00DA3FFF" w:rsidRDefault="005240B5" w:rsidP="005240B5">
                  <w:pPr>
                    <w:pStyle w:val="BodyText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22"/>
                      <w:szCs w:val="22"/>
                    </w:rPr>
                  </w:pPr>
                  <w:r w:rsidRPr="00DA3FFF"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22"/>
                      <w:szCs w:val="22"/>
                      <w:u w:val="single"/>
                    </w:rPr>
                    <w:t>NOTE</w:t>
                  </w:r>
                  <w:r w:rsidRPr="00DA3FFF"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22"/>
                      <w:szCs w:val="22"/>
                    </w:rPr>
                    <w:t>:</w:t>
                  </w:r>
                  <w:r w:rsidRPr="00DA3FFF">
                    <w:rPr>
                      <w:rFonts w:asciiTheme="minorHAnsi" w:hAnsiTheme="minorHAnsi" w:cstheme="minorHAnsi"/>
                      <w:b/>
                      <w:bCs w:val="0"/>
                      <w:sz w:val="22"/>
                      <w:szCs w:val="22"/>
                    </w:rPr>
                    <w:t xml:space="preserve"> </w:t>
                  </w:r>
                  <w:r w:rsidRPr="00DA3FFF"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22"/>
                      <w:szCs w:val="22"/>
                    </w:rPr>
                    <w:t>Light Vehicle Fobs will be issued on completion of Light Vehicle assessments with all relevant training material submitted.</w:t>
                  </w:r>
                </w:p>
              </w:tc>
            </w:tr>
          </w:tbl>
          <w:p w14:paraId="78530887" w14:textId="4C6BBEBC" w:rsidR="00CB14A7" w:rsidRPr="00A61A0A" w:rsidRDefault="00CB14A7" w:rsidP="00CB14A7">
            <w:pPr>
              <w:numPr>
                <w:ilvl w:val="0"/>
                <w:numId w:val="0"/>
              </w:numPr>
              <w:spacing w:before="60" w:after="60"/>
              <w:rPr>
                <w:rFonts w:eastAsia="Arial" w:cstheme="minorHAnsi"/>
                <w:bCs/>
                <w:caps w:val="0"/>
                <w:lang w:eastAsia="en-AU"/>
              </w:rPr>
            </w:pPr>
            <w:r w:rsidRPr="00CB14A7">
              <w:rPr>
                <w:rFonts w:eastAsia="Arial" w:cstheme="minorHAnsi"/>
                <w:bCs/>
                <w:caps w:val="0"/>
                <w:lang w:eastAsia="en-AU"/>
              </w:rPr>
              <w:t>Licence Module Types:</w:t>
            </w:r>
          </w:p>
          <w:p w14:paraId="72D79AFE" w14:textId="25F40D58" w:rsidR="00CB14A7" w:rsidRDefault="00CB14A7" w:rsidP="00CB14A7">
            <w:pPr>
              <w:numPr>
                <w:ilvl w:val="0"/>
                <w:numId w:val="0"/>
              </w:numPr>
              <w:spacing w:before="60" w:after="60"/>
              <w:rPr>
                <w:rFonts w:eastAsia="Arial" w:cstheme="minorHAnsi"/>
                <w:bCs/>
                <w:lang w:eastAsia="en-AU"/>
              </w:rPr>
            </w:pPr>
            <w:r w:rsidRPr="00CB14A7">
              <w:rPr>
                <w:rFonts w:eastAsia="Arial" w:cstheme="minorHAnsi"/>
                <w:caps w:val="0"/>
                <w:lang w:eastAsia="en-AU"/>
              </w:rPr>
              <w:t>Module 3: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 </w:t>
            </w:r>
            <w:r w:rsidRPr="00382295">
              <w:rPr>
                <w:rFonts w:eastAsia="Arial" w:cstheme="minorHAnsi"/>
                <w:b w:val="0"/>
                <w:bCs/>
                <w:caps w:val="0"/>
                <w:lang w:eastAsia="en-AU"/>
              </w:rPr>
              <w:t>Operate a light vehicle on haul roads within active mine operational areas. (logbook required)</w:t>
            </w:r>
          </w:p>
          <w:p w14:paraId="04895309" w14:textId="282A0B8D" w:rsidR="00CB14A7" w:rsidRPr="00CB14A7" w:rsidRDefault="00CB14A7" w:rsidP="00CB14A7">
            <w:pPr>
              <w:numPr>
                <w:ilvl w:val="0"/>
                <w:numId w:val="0"/>
              </w:numPr>
              <w:spacing w:before="120" w:after="120"/>
              <w:rPr>
                <w:rFonts w:eastAsia="Arial" w:cstheme="minorHAnsi"/>
                <w:bCs/>
                <w:lang w:eastAsia="en-AU"/>
              </w:rPr>
            </w:pPr>
            <w:r w:rsidRPr="00CB14A7">
              <w:rPr>
                <w:rFonts w:eastAsia="Arial" w:cstheme="minorHAnsi"/>
                <w:caps w:val="0"/>
                <w:lang w:eastAsia="en-AU"/>
              </w:rPr>
              <w:t>Module 2: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 </w:t>
            </w:r>
            <w:r w:rsidRPr="00CB14A7">
              <w:rPr>
                <w:rFonts w:eastAsia="Arial" w:cstheme="minorHAnsi"/>
                <w:b w:val="0"/>
                <w:bCs/>
                <w:caps w:val="0"/>
                <w:lang w:eastAsia="en-AU"/>
              </w:rPr>
              <w:t>Operate a light vehicle in areas where there maybe interaction with heavy mobile equipment at low speeds (non mine operational areas). E.g.low speed areas, workshop &amp; CHPP areas.</w:t>
            </w:r>
          </w:p>
          <w:p w14:paraId="2487B618" w14:textId="7D2CB854" w:rsidR="00A101B7" w:rsidRPr="00CB14A7" w:rsidRDefault="00CB14A7" w:rsidP="00A101B7">
            <w:pPr>
              <w:numPr>
                <w:ilvl w:val="0"/>
                <w:numId w:val="0"/>
              </w:numPr>
              <w:spacing w:before="120" w:after="120"/>
              <w:rPr>
                <w:rFonts w:eastAsia="Arial" w:cstheme="minorHAnsi"/>
                <w:bCs/>
                <w:lang w:eastAsia="en-AU"/>
              </w:rPr>
            </w:pPr>
            <w:r w:rsidRPr="00CB14A7">
              <w:rPr>
                <w:rFonts w:eastAsia="Arial" w:cstheme="minorHAnsi"/>
                <w:caps w:val="0"/>
                <w:lang w:eastAsia="en-AU"/>
              </w:rPr>
              <w:t>Module 1: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 </w:t>
            </w:r>
            <w:r w:rsidRPr="00CB14A7">
              <w:rPr>
                <w:rFonts w:eastAsia="Arial" w:cstheme="minorHAnsi"/>
                <w:b w:val="0"/>
                <w:bCs/>
                <w:caps w:val="0"/>
                <w:lang w:eastAsia="en-AU"/>
              </w:rPr>
              <w:t>Operate a light vehicle on sealed and unsealed roads where there is no interaction with heavy mobile equipment. E.g., tracks &amp; site access roads</w:t>
            </w:r>
          </w:p>
          <w:p w14:paraId="463A1548" w14:textId="44D081DC" w:rsidR="00CB14A7" w:rsidRPr="00CB14A7" w:rsidRDefault="00CB14A7" w:rsidP="00CB14A7">
            <w:pPr>
              <w:spacing w:before="120" w:after="120"/>
              <w:rPr>
                <w:rFonts w:eastAsia="Arial" w:cstheme="minorHAnsi"/>
                <w:bCs/>
                <w:lang w:eastAsia="en-AU"/>
              </w:rPr>
            </w:pPr>
            <w:r w:rsidRPr="00CB14A7">
              <w:rPr>
                <w:rFonts w:eastAsia="Arial" w:cstheme="minorHAnsi"/>
                <w:bCs/>
                <w:caps w:val="0"/>
                <w:lang w:eastAsia="en-AU"/>
              </w:rPr>
              <w:t>Instructions For Processing</w:t>
            </w:r>
          </w:p>
          <w:p w14:paraId="7470DB62" w14:textId="77777777" w:rsidR="00A61A0A" w:rsidRDefault="00A61A0A" w:rsidP="00CB14A7">
            <w:pPr>
              <w:spacing w:before="120" w:after="120"/>
              <w:rPr>
                <w:rFonts w:eastAsia="Arial" w:cstheme="minorHAnsi"/>
                <w:bCs/>
                <w:lang w:eastAsia="en-AU"/>
              </w:rPr>
            </w:pPr>
            <w:r w:rsidRPr="00A61A0A">
              <w:rPr>
                <w:b w:val="0"/>
                <w:caps w:val="0"/>
              </w:rPr>
              <w:t xml:space="preserve">Once this form has been completed and signed by an approved HVO representative and approved by the Mining team, please email the completed form, together with a copy of the applicant’s current driver’s licence, to </w:t>
            </w:r>
            <w:hyperlink r:id="rId14" w:history="1">
              <w:r w:rsidRPr="00A61A0A">
                <w:rPr>
                  <w:b w:val="0"/>
                  <w:caps w:val="0"/>
                  <w:color w:val="0000FF"/>
                  <w:u w:val="single"/>
                </w:rPr>
                <w:t>hvotraining@hvo.com.au</w:t>
              </w:r>
            </w:hyperlink>
            <w:r w:rsidRPr="00A61A0A">
              <w:rPr>
                <w:b w:val="0"/>
                <w:caps w:val="0"/>
              </w:rPr>
              <w:t>.</w:t>
            </w:r>
            <w:r w:rsidRPr="00CB14A7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 </w:t>
            </w:r>
          </w:p>
          <w:p w14:paraId="54DBB56D" w14:textId="77777777" w:rsidR="00A61A0A" w:rsidRDefault="00CB14A7" w:rsidP="00CB14A7">
            <w:pPr>
              <w:spacing w:before="120" w:after="120"/>
              <w:rPr>
                <w:rFonts w:eastAsia="Arial" w:cstheme="minorHAnsi"/>
                <w:bCs/>
                <w:lang w:eastAsia="en-AU"/>
              </w:rPr>
            </w:pPr>
            <w:r w:rsidRPr="00CB14A7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Once </w:t>
            </w:r>
            <w:r w:rsidR="00A61A0A">
              <w:rPr>
                <w:rFonts w:eastAsia="Arial" w:cstheme="minorHAnsi"/>
                <w:b w:val="0"/>
                <w:bCs/>
                <w:caps w:val="0"/>
                <w:lang w:eastAsia="en-AU"/>
              </w:rPr>
              <w:t>received</w:t>
            </w:r>
            <w:r w:rsidRPr="00CB14A7">
              <w:rPr>
                <w:rFonts w:eastAsia="Arial" w:cstheme="minorHAnsi"/>
                <w:b w:val="0"/>
                <w:bCs/>
                <w:caps w:val="0"/>
                <w:lang w:eastAsia="en-AU"/>
              </w:rPr>
              <w:t>, the prerequisite eLearning will be allocated to the applicant’s Ideagen learning profile. This must be completed before the applicant can be booked into the on-site light vehicle training.</w:t>
            </w:r>
            <w:r w:rsidR="00A61A0A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 </w:t>
            </w:r>
          </w:p>
          <w:p w14:paraId="5B10FBB1" w14:textId="77777777" w:rsidR="00A61A0A" w:rsidRDefault="00A61A0A" w:rsidP="00CB14A7">
            <w:pPr>
              <w:spacing w:before="120" w:after="120"/>
              <w:rPr>
                <w:rFonts w:eastAsia="Arial" w:cstheme="minorHAnsi"/>
                <w:bCs/>
                <w:lang w:eastAsia="en-AU"/>
              </w:rPr>
            </w:pPr>
            <w:r w:rsidRPr="00A61A0A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Once the applicant has completed the required eLearning, their company must notify the HVO Training 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>Scheduler</w:t>
            </w:r>
            <w:r w:rsidRPr="00A61A0A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 at </w:t>
            </w:r>
            <w:hyperlink r:id="rId15" w:history="1">
              <w:r w:rsidRPr="00A61A0A">
                <w:rPr>
                  <w:rStyle w:val="Hyperlink"/>
                  <w:rFonts w:eastAsia="Arial" w:cstheme="minorHAnsi"/>
                  <w:b w:val="0"/>
                  <w:bCs/>
                  <w:caps w:val="0"/>
                  <w:lang w:eastAsia="en-AU"/>
                </w:rPr>
                <w:t>hvotraining@hvo.com.au</w:t>
              </w:r>
            </w:hyperlink>
            <w:r w:rsidRPr="00A61A0A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 so the applicant can be booked into training.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 </w:t>
            </w:r>
          </w:p>
          <w:p w14:paraId="65EB6A75" w14:textId="5BA4C471" w:rsidR="00CB14A7" w:rsidRPr="00CB14A7" w:rsidRDefault="00CB14A7" w:rsidP="00CB14A7">
            <w:pPr>
              <w:spacing w:before="120" w:after="120"/>
              <w:rPr>
                <w:rFonts w:eastAsia="Arial" w:cstheme="minorHAnsi"/>
                <w:bCs/>
                <w:lang w:eastAsia="en-AU"/>
              </w:rPr>
            </w:pPr>
            <w:r w:rsidRPr="00CB14A7">
              <w:rPr>
                <w:rFonts w:eastAsia="Arial" w:cstheme="minorHAnsi"/>
                <w:b w:val="0"/>
                <w:bCs/>
                <w:caps w:val="0"/>
                <w:lang w:eastAsia="en-AU"/>
              </w:rPr>
              <w:lastRenderedPageBreak/>
              <w:t>Booking confirmations will be sent to the contact email provided and will include the training date, time, and location.</w:t>
            </w:r>
          </w:p>
          <w:p w14:paraId="19000C88" w14:textId="77777777" w:rsidR="00CB14A7" w:rsidRPr="00CB14A7" w:rsidRDefault="00CB14A7" w:rsidP="00CB14A7">
            <w:pPr>
              <w:spacing w:before="120" w:after="120"/>
              <w:rPr>
                <w:b w:val="0"/>
                <w:bCs/>
                <w:caps w:val="0"/>
              </w:rPr>
            </w:pPr>
            <w:r w:rsidRPr="00CB14A7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Module 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>3</w:t>
            </w:r>
            <w:r w:rsidRPr="00CB14A7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 times and locations may vary depending on operational requirements and availability. Please carefully check the meeting invitation for the confirmed time and locatio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>n.</w:t>
            </w:r>
          </w:p>
          <w:p w14:paraId="31ED742E" w14:textId="77777777" w:rsidR="00CB14A7" w:rsidRPr="00CB14A7" w:rsidRDefault="00CB14A7" w:rsidP="00CB14A7">
            <w:pPr>
              <w:pStyle w:val="ListBullet"/>
              <w:numPr>
                <w:ilvl w:val="0"/>
                <w:numId w:val="0"/>
              </w:numPr>
              <w:ind w:left="510" w:hanging="510"/>
              <w:rPr>
                <w:rFonts w:eastAsia="Arial" w:cstheme="minorHAnsi"/>
                <w:i/>
                <w:iCs/>
                <w:caps w:val="0"/>
                <w:lang w:eastAsia="en-AU"/>
              </w:rPr>
            </w:pPr>
            <w:r w:rsidRPr="00CB14A7">
              <w:rPr>
                <w:rFonts w:eastAsia="Arial" w:cstheme="minorHAnsi"/>
                <w:i/>
                <w:iCs/>
                <w:caps w:val="0"/>
                <w:lang w:eastAsia="en-AU"/>
              </w:rPr>
              <w:t>Inexperienced = 1 completed logbook card</w:t>
            </w:r>
          </w:p>
          <w:p w14:paraId="1F65B96F" w14:textId="77777777" w:rsidR="00CB14A7" w:rsidRPr="00CB14A7" w:rsidRDefault="00CB14A7" w:rsidP="00CB14A7">
            <w:pPr>
              <w:spacing w:before="120" w:after="120"/>
              <w:rPr>
                <w:bCs/>
                <w:caps w:val="0"/>
              </w:rPr>
            </w:pPr>
            <w:r w:rsidRPr="00CB14A7">
              <w:rPr>
                <w:rFonts w:eastAsia="Arial" w:cstheme="minorHAnsi"/>
                <w:i/>
                <w:iCs/>
                <w:caps w:val="0"/>
                <w:lang w:eastAsia="en-AU"/>
              </w:rPr>
              <w:t>Experienced = 5 day drives + 2 additional night drives captured on a logbook card</w:t>
            </w:r>
            <w:r w:rsidRPr="00CB14A7">
              <w:rPr>
                <w:rFonts w:eastAsia="Arial" w:cstheme="minorHAnsi"/>
                <w:i/>
                <w:iCs/>
                <w:caps w:val="0"/>
                <w:lang w:eastAsia="en-AU"/>
              </w:rPr>
              <w:br/>
            </w:r>
            <w:r w:rsidRPr="00CB14A7">
              <w:rPr>
                <w:b w:val="0"/>
                <w:bCs/>
                <w:caps w:val="0"/>
              </w:rPr>
              <w:br/>
              <w:t>If you have any questions, please contact the schedualing Team:</w:t>
            </w:r>
            <w:r w:rsidRPr="00CB14A7">
              <w:rPr>
                <w:b w:val="0"/>
                <w:bCs/>
                <w:caps w:val="0"/>
              </w:rPr>
              <w:br/>
            </w:r>
            <w:r w:rsidRPr="00CB14A7">
              <w:rPr>
                <w:b w:val="0"/>
                <w:bCs/>
                <w:caps w:val="0"/>
              </w:rPr>
              <w:br/>
              <w:t>Phone: 02 6570 0213</w:t>
            </w:r>
            <w:r>
              <w:rPr>
                <w:b w:val="0"/>
                <w:bCs/>
                <w:caps w:val="0"/>
              </w:rPr>
              <w:t xml:space="preserve"> </w:t>
            </w:r>
          </w:p>
          <w:p w14:paraId="141BE855" w14:textId="77777777" w:rsidR="00690586" w:rsidRPr="00690586" w:rsidRDefault="00CB14A7" w:rsidP="00CB14A7">
            <w:pPr>
              <w:spacing w:before="120" w:after="120"/>
              <w:rPr>
                <w:bCs/>
                <w:caps w:val="0"/>
              </w:rPr>
            </w:pPr>
            <w:r>
              <w:rPr>
                <w:b w:val="0"/>
                <w:bCs/>
                <w:caps w:val="0"/>
              </w:rPr>
              <w:t>E</w:t>
            </w:r>
            <w:r w:rsidRPr="00CB14A7">
              <w:rPr>
                <w:b w:val="0"/>
                <w:bCs/>
                <w:caps w:val="0"/>
              </w:rPr>
              <w:t xml:space="preserve">mail: </w:t>
            </w:r>
            <w:hyperlink r:id="rId16" w:history="1">
              <w:r w:rsidRPr="00CB14A7">
                <w:rPr>
                  <w:rStyle w:val="Hyperlink"/>
                  <w:b w:val="0"/>
                  <w:bCs/>
                  <w:caps w:val="0"/>
                </w:rPr>
                <w:t>hvotraining@hvo.com</w:t>
              </w:r>
            </w:hyperlink>
            <w:r w:rsidRPr="00CB14A7">
              <w:rPr>
                <w:bCs/>
                <w:caps w:val="0"/>
              </w:rPr>
              <w:t xml:space="preserve"> </w:t>
            </w:r>
          </w:p>
          <w:p w14:paraId="365FEA46" w14:textId="77777777" w:rsidR="00690586" w:rsidRPr="00690586" w:rsidRDefault="00690586" w:rsidP="00CB14A7">
            <w:pPr>
              <w:spacing w:before="120" w:after="120"/>
              <w:rPr>
                <w:bCs/>
                <w:caps w:val="0"/>
              </w:rPr>
            </w:pPr>
          </w:p>
          <w:p w14:paraId="2B635D9B" w14:textId="37217845" w:rsidR="00CB14A7" w:rsidRPr="00690586" w:rsidRDefault="00690586" w:rsidP="00690586">
            <w:pPr>
              <w:spacing w:before="120" w:after="120"/>
              <w:rPr>
                <w:bCs/>
                <w:caps w:val="0"/>
              </w:rPr>
            </w:pPr>
            <w:r>
              <w:rPr>
                <w:bCs/>
                <w:caps w:val="0"/>
              </w:rPr>
              <w:t>NOTE:</w:t>
            </w:r>
            <w:r w:rsidRPr="00690586">
              <w:rPr>
                <w:bCs/>
                <w:caps w:val="0"/>
              </w:rPr>
              <w:t>If you have not attended HVO for more than 12 months, your Light Vehicle Module 3 authorisation will be archived, and you will be required to complete the full application and training process again.</w:t>
            </w:r>
            <w:r>
              <w:rPr>
                <w:bCs/>
                <w:caps w:val="0"/>
              </w:rPr>
              <w:t xml:space="preserve"> </w:t>
            </w:r>
            <w:r>
              <w:rPr>
                <w:bCs/>
                <w:caps w:val="0"/>
              </w:rPr>
              <w:br/>
            </w:r>
          </w:p>
          <w:p w14:paraId="7D6EBB56" w14:textId="53C799C8" w:rsidR="00CB14A7" w:rsidRPr="00CB14A7" w:rsidRDefault="00CB14A7" w:rsidP="00CB14A7">
            <w:pPr>
              <w:rPr>
                <w:bCs/>
                <w:caps w:val="0"/>
              </w:rPr>
            </w:pPr>
            <w:r w:rsidRPr="00CB14A7">
              <w:rPr>
                <w:bCs/>
                <w:caps w:val="0"/>
              </w:rPr>
              <w:t>Frequently Asked Questions</w:t>
            </w:r>
          </w:p>
          <w:p w14:paraId="664D1E50" w14:textId="77777777" w:rsidR="00CB14A7" w:rsidRDefault="00CB14A7" w:rsidP="00CB14A7">
            <w:pPr>
              <w:pStyle w:val="ListParagraph0"/>
            </w:pPr>
          </w:p>
          <w:p w14:paraId="1C15CB41" w14:textId="771ACCF7" w:rsidR="00CB14A7" w:rsidRPr="00CB14A7" w:rsidRDefault="00CB14A7" w:rsidP="00CB14A7">
            <w:pPr>
              <w:rPr>
                <w:b w:val="0"/>
                <w:caps w:val="0"/>
              </w:rPr>
            </w:pPr>
            <w:r w:rsidRPr="00CB14A7">
              <w:rPr>
                <w:b w:val="0"/>
                <w:caps w:val="0"/>
              </w:rPr>
              <w:t>Can a worker drive a light vehicle once deemed competent and you have an NSW Red / Green P plate licence?</w:t>
            </w:r>
          </w:p>
          <w:p w14:paraId="5F0406DD" w14:textId="77777777" w:rsidR="00CB14A7" w:rsidRDefault="00CB14A7" w:rsidP="00CB14A7">
            <w:pPr>
              <w:pStyle w:val="ListParagraph0"/>
            </w:pPr>
          </w:p>
          <w:p w14:paraId="03C606EB" w14:textId="77777777" w:rsidR="00CB14A7" w:rsidRPr="00CB14A7" w:rsidRDefault="00CB14A7" w:rsidP="00CB14A7">
            <w:pPr>
              <w:rPr>
                <w:b w:val="0"/>
                <w:caps w:val="0"/>
              </w:rPr>
            </w:pPr>
          </w:p>
          <w:p w14:paraId="0B233D94" w14:textId="77777777" w:rsidR="00CB14A7" w:rsidRPr="00CB14A7" w:rsidRDefault="00CB14A7" w:rsidP="00CB14A7">
            <w:pPr>
              <w:rPr>
                <w:b w:val="0"/>
                <w:i/>
                <w:iCs/>
                <w:caps w:val="0"/>
              </w:rPr>
            </w:pPr>
            <w:r w:rsidRPr="00CB14A7">
              <w:rPr>
                <w:b w:val="0"/>
                <w:i/>
                <w:iCs/>
                <w:caps w:val="0"/>
              </w:rPr>
              <w:t>Yes, only under the direct supervision of a competent person over the age of 21 and holding a current DL.</w:t>
            </w:r>
          </w:p>
          <w:p w14:paraId="6BF1C156" w14:textId="77777777" w:rsidR="00CB14A7" w:rsidRPr="00CB14A7" w:rsidRDefault="00CB14A7" w:rsidP="00CB14A7">
            <w:pPr>
              <w:rPr>
                <w:b w:val="0"/>
                <w:caps w:val="0"/>
              </w:rPr>
            </w:pPr>
          </w:p>
          <w:p w14:paraId="61FE1CBF" w14:textId="77777777" w:rsidR="00CB14A7" w:rsidRPr="00CB14A7" w:rsidRDefault="00CB14A7" w:rsidP="00CB14A7">
            <w:pPr>
              <w:rPr>
                <w:b w:val="0"/>
                <w:caps w:val="0"/>
              </w:rPr>
            </w:pPr>
            <w:r w:rsidRPr="00CB14A7">
              <w:rPr>
                <w:b w:val="0"/>
                <w:caps w:val="0"/>
              </w:rPr>
              <w:t>Can a worker drive a light vehicle on a mine site if they are under 21years of age?</w:t>
            </w:r>
          </w:p>
          <w:p w14:paraId="04AA9C94" w14:textId="77777777" w:rsidR="00CB14A7" w:rsidRPr="00CB14A7" w:rsidRDefault="00CB14A7" w:rsidP="00CB14A7">
            <w:pPr>
              <w:pStyle w:val="ListParagraph0"/>
            </w:pPr>
          </w:p>
          <w:p w14:paraId="6CA1BE40" w14:textId="77777777" w:rsidR="00CB14A7" w:rsidRPr="00CB14A7" w:rsidRDefault="00CB14A7" w:rsidP="00CB14A7">
            <w:pPr>
              <w:rPr>
                <w:b w:val="0"/>
                <w:caps w:val="0"/>
              </w:rPr>
            </w:pPr>
            <w:r w:rsidRPr="00CB14A7">
              <w:rPr>
                <w:b w:val="0"/>
                <w:i/>
                <w:iCs/>
                <w:caps w:val="0"/>
              </w:rPr>
              <w:t>Yes, only with an authorised competent person over the age of 21 in the front passenger seat, rear passengers are permitted under this scenario</w:t>
            </w:r>
            <w:r w:rsidRPr="00CB14A7">
              <w:rPr>
                <w:b w:val="0"/>
                <w:caps w:val="0"/>
              </w:rPr>
              <w:t>.</w:t>
            </w:r>
          </w:p>
          <w:p w14:paraId="66EC7322" w14:textId="140C888D" w:rsidR="00CB14A7" w:rsidRPr="00CB14A7" w:rsidRDefault="00CB14A7" w:rsidP="00CB14A7">
            <w:pPr>
              <w:spacing w:before="120" w:after="120"/>
              <w:rPr>
                <w:b w:val="0"/>
                <w:bCs/>
                <w:caps w:val="0"/>
              </w:rPr>
            </w:pPr>
          </w:p>
          <w:p w14:paraId="11A850A3" w14:textId="5283C974" w:rsidR="00B32418" w:rsidRPr="00382295" w:rsidRDefault="00B32418" w:rsidP="00CB14A7">
            <w:pPr>
              <w:pStyle w:val="ListNumber"/>
              <w:numPr>
                <w:ilvl w:val="0"/>
                <w:numId w:val="0"/>
              </w:numPr>
              <w:ind w:left="510" w:hanging="510"/>
              <w:rPr>
                <w:rFonts w:eastAsia="Arial" w:cstheme="minorHAnsi"/>
                <w:b w:val="0"/>
                <w:bCs/>
                <w:caps w:val="0"/>
                <w:lang w:eastAsia="en-AU"/>
              </w:rPr>
            </w:pPr>
          </w:p>
          <w:p w14:paraId="416B2BA7" w14:textId="77777777" w:rsidR="007C43DE" w:rsidRDefault="007C43DE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270F3B06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639E57B3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65B4FE66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23BDA9AF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70F4D601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7FA79655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2299B416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438DFF68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4FDB169A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2ABEF7A3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557A243D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5E74366D" w14:textId="77777777" w:rsidR="00A101B7" w:rsidRDefault="00A101B7" w:rsidP="00CB14A7">
            <w:pPr>
              <w:pStyle w:val="ListBullet"/>
              <w:numPr>
                <w:ilvl w:val="0"/>
                <w:numId w:val="0"/>
              </w:numPr>
              <w:rPr>
                <w:b w:val="0"/>
                <w:caps w:val="0"/>
              </w:rPr>
            </w:pPr>
          </w:p>
          <w:p w14:paraId="7A0C27DA" w14:textId="146D8807" w:rsidR="00A101B7" w:rsidRPr="005A3430" w:rsidRDefault="00A101B7" w:rsidP="00CB14A7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2B4DCB51" w14:textId="77777777" w:rsidR="00E457C9" w:rsidRPr="00E457C9" w:rsidRDefault="00E457C9" w:rsidP="00AE4301">
      <w:pPr>
        <w:pStyle w:val="BodyText"/>
        <w:spacing w:before="0" w:after="120"/>
        <w:rPr>
          <w:color w:val="000000"/>
          <w:sz w:val="6"/>
          <w:szCs w:val="6"/>
        </w:rPr>
      </w:pPr>
    </w:p>
    <w:sectPr w:rsidR="00E457C9" w:rsidRPr="00E457C9" w:rsidSect="00D622B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37" w:right="737" w:bottom="737" w:left="726" w:header="454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6153" w14:textId="77777777" w:rsidR="00FC7224" w:rsidRDefault="00FC7224" w:rsidP="006E4C82">
      <w:r>
        <w:separator/>
      </w:r>
    </w:p>
  </w:endnote>
  <w:endnote w:type="continuationSeparator" w:id="0">
    <w:p w14:paraId="5B71497A" w14:textId="77777777" w:rsidR="00FC7224" w:rsidRDefault="00FC7224" w:rsidP="006E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">
    <w:altName w:val="Arial"/>
    <w:panose1 w:val="00000000000000000000"/>
    <w:charset w:val="00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287FD" w14:textId="77777777" w:rsidR="00EC741F" w:rsidRDefault="00EC74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2552"/>
      <w:gridCol w:w="992"/>
      <w:gridCol w:w="1547"/>
      <w:gridCol w:w="1146"/>
      <w:gridCol w:w="1560"/>
      <w:gridCol w:w="1512"/>
    </w:tblGrid>
    <w:tr w:rsidR="00E7188F" w:rsidRPr="00420CA0" w14:paraId="4D632C31" w14:textId="77777777" w:rsidTr="00420CA0">
      <w:trPr>
        <w:trHeight w:val="416"/>
      </w:trPr>
      <w:tc>
        <w:tcPr>
          <w:tcW w:w="1134" w:type="dxa"/>
          <w:tcBorders>
            <w:top w:val="single" w:sz="4" w:space="0" w:color="auto"/>
          </w:tcBorders>
          <w:vAlign w:val="bottom"/>
        </w:tcPr>
        <w:p w14:paraId="66F610DC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Number:</w:t>
          </w:r>
        </w:p>
      </w:tc>
      <w:sdt>
        <w:sdtPr>
          <w:alias w:val="Document ID Value"/>
          <w:tag w:val="_dlc_DocId"/>
          <w:id w:val="-809089083"/>
          <w:lock w:val="contentLocked"/>
          <w:placeholder>
            <w:docPart w:val="9B7166C08AEF478498BC10CC66F2A2A9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_dlc_DocId[1]" w:storeItemID="{6ECEB9B1-E608-4FD7-A912-83383E5630DC}"/>
          <w:text/>
        </w:sdtPr>
        <w:sdtEndPr/>
        <w:sdtContent>
          <w:tc>
            <w:tcPr>
              <w:tcW w:w="2552" w:type="dxa"/>
              <w:tcBorders>
                <w:top w:val="single" w:sz="4" w:space="0" w:color="auto"/>
              </w:tcBorders>
              <w:vAlign w:val="bottom"/>
            </w:tcPr>
            <w:p w14:paraId="08F1A5A9" w14:textId="316AC741" w:rsidR="00E7188F" w:rsidRPr="00420CA0" w:rsidRDefault="00F46436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HVOOC-32502834-1289</w:t>
              </w:r>
            </w:p>
          </w:tc>
        </w:sdtContent>
      </w:sdt>
      <w:tc>
        <w:tcPr>
          <w:tcW w:w="992" w:type="dxa"/>
          <w:tcBorders>
            <w:top w:val="single" w:sz="4" w:space="0" w:color="auto"/>
          </w:tcBorders>
          <w:vAlign w:val="bottom"/>
        </w:tcPr>
        <w:p w14:paraId="396D00CA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Status:</w:t>
          </w:r>
        </w:p>
      </w:tc>
      <w:sdt>
        <w:sdtPr>
          <w:alias w:val="Document Status (Office)"/>
          <w:tag w:val="IntranetDocumentStatus"/>
          <w:id w:val="-1805155679"/>
          <w:lock w:val="contentLocked"/>
          <w:placeholder>
            <w:docPart w:val="BA78B67CEB6D4D1093B2267B95E564AE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DocumentStatus[1]" w:storeItemID="{6ECEB9B1-E608-4FD7-A912-83383E5630DC}"/>
          <w:text/>
        </w:sdtPr>
        <w:sdtEndPr/>
        <w:sdtContent>
          <w:tc>
            <w:tcPr>
              <w:tcW w:w="1547" w:type="dxa"/>
              <w:tcBorders>
                <w:top w:val="single" w:sz="4" w:space="0" w:color="auto"/>
              </w:tcBorders>
              <w:vAlign w:val="bottom"/>
            </w:tcPr>
            <w:p w14:paraId="25C4084C" w14:textId="16742C76" w:rsidR="00E7188F" w:rsidRPr="00420CA0" w:rsidRDefault="00F46436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Approved</w:t>
              </w:r>
            </w:p>
          </w:tc>
        </w:sdtContent>
      </w:sdt>
      <w:tc>
        <w:tcPr>
          <w:tcW w:w="1146" w:type="dxa"/>
          <w:tcBorders>
            <w:top w:val="single" w:sz="4" w:space="0" w:color="auto"/>
          </w:tcBorders>
          <w:vAlign w:val="bottom"/>
        </w:tcPr>
        <w:p w14:paraId="6C7F06F3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Effective:</w:t>
          </w:r>
        </w:p>
      </w:tc>
      <w:sdt>
        <w:sdtPr>
          <w:alias w:val="Effective Date"/>
          <w:tag w:val="IntranetEffectiveDate"/>
          <w:id w:val="-1388726739"/>
          <w:lock w:val="contentLocked"/>
          <w:placeholder>
            <w:docPart w:val="352A584EB8244FE88E0692FBAE569A90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EffectiveDate[1]" w:storeItemID="{6ECEB9B1-E608-4FD7-A912-83383E5630DC}"/>
          <w:date w:fullDate="2026-09-14T10:59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tc>
            <w:tcPr>
              <w:tcW w:w="1560" w:type="dxa"/>
              <w:tcBorders>
                <w:top w:val="single" w:sz="4" w:space="0" w:color="auto"/>
              </w:tcBorders>
              <w:vAlign w:val="bottom"/>
            </w:tcPr>
            <w:p w14:paraId="603A9315" w14:textId="48231866" w:rsidR="00E7188F" w:rsidRPr="00420CA0" w:rsidRDefault="00F46436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14/09/2026</w:t>
              </w:r>
            </w:p>
          </w:tc>
        </w:sdtContent>
      </w:sdt>
      <w:tc>
        <w:tcPr>
          <w:tcW w:w="1512" w:type="dxa"/>
          <w:vMerge w:val="restart"/>
          <w:tcBorders>
            <w:top w:val="single" w:sz="4" w:space="0" w:color="auto"/>
          </w:tcBorders>
          <w:vAlign w:val="center"/>
        </w:tcPr>
        <w:p w14:paraId="422981BE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right"/>
            <w:rPr>
              <w:b/>
              <w:bCs/>
            </w:rPr>
          </w:pPr>
          <w:r w:rsidRPr="00420CA0">
            <w:rPr>
              <w:b/>
              <w:bCs/>
            </w:rPr>
            <w:t xml:space="preserve">Page </w:t>
          </w:r>
          <w:r w:rsidRPr="00420CA0">
            <w:rPr>
              <w:b/>
              <w:bCs/>
            </w:rPr>
            <w:fldChar w:fldCharType="begin"/>
          </w:r>
          <w:r w:rsidRPr="00420CA0">
            <w:rPr>
              <w:b/>
              <w:bCs/>
            </w:rPr>
            <w:instrText xml:space="preserve"> PAGE   \* MERGEFORMAT </w:instrText>
          </w:r>
          <w:r w:rsidRPr="00420CA0">
            <w:rPr>
              <w:b/>
              <w:bCs/>
            </w:rPr>
            <w:fldChar w:fldCharType="separate"/>
          </w:r>
          <w:r w:rsidRPr="00420CA0">
            <w:rPr>
              <w:b/>
              <w:bCs/>
            </w:rPr>
            <w:t>1</w:t>
          </w:r>
          <w:r w:rsidRPr="00420CA0">
            <w:rPr>
              <w:b/>
              <w:bCs/>
            </w:rPr>
            <w:fldChar w:fldCharType="end"/>
          </w:r>
          <w:r w:rsidRPr="00420CA0">
            <w:rPr>
              <w:b/>
              <w:bCs/>
            </w:rPr>
            <w:t xml:space="preserve"> of </w:t>
          </w:r>
          <w:r w:rsidRPr="00420CA0">
            <w:rPr>
              <w:b/>
              <w:bCs/>
            </w:rPr>
            <w:fldChar w:fldCharType="begin"/>
          </w:r>
          <w:r w:rsidRPr="00420CA0">
            <w:rPr>
              <w:b/>
              <w:bCs/>
            </w:rPr>
            <w:instrText xml:space="preserve"> NUMPAGES   \* MERGEFORMAT </w:instrText>
          </w:r>
          <w:r w:rsidRPr="00420CA0">
            <w:rPr>
              <w:b/>
              <w:bCs/>
            </w:rPr>
            <w:fldChar w:fldCharType="separate"/>
          </w:r>
          <w:r w:rsidRPr="00420CA0">
            <w:rPr>
              <w:b/>
              <w:bCs/>
            </w:rPr>
            <w:t>7</w:t>
          </w:r>
          <w:r w:rsidRPr="00420CA0">
            <w:rPr>
              <w:b/>
              <w:bCs/>
            </w:rPr>
            <w:fldChar w:fldCharType="end"/>
          </w:r>
        </w:p>
      </w:tc>
    </w:tr>
    <w:tr w:rsidR="00E7188F" w:rsidRPr="00420CA0" w14:paraId="06DB5A53" w14:textId="77777777" w:rsidTr="00420CA0">
      <w:tc>
        <w:tcPr>
          <w:tcW w:w="1134" w:type="dxa"/>
        </w:tcPr>
        <w:p w14:paraId="70A3294B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Owner:</w:t>
          </w:r>
        </w:p>
      </w:tc>
      <w:tc>
        <w:tcPr>
          <w:tcW w:w="2552" w:type="dxa"/>
        </w:tcPr>
        <w:sdt>
          <w:sdtPr>
            <w:rPr>
              <w:bCs/>
            </w:rPr>
            <w:alias w:val="Owner (Office)"/>
            <w:tag w:val="IntranetOwnerText"/>
            <w:id w:val="-1305692132"/>
            <w:lock w:val="contentLocked"/>
            <w:placeholder>
              <w:docPart w:val="39B906C3A534473FACB15ABC6DBBECE6"/>
            </w:placeholder>
  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4' xmlns:ns5='http://schemas.glencore.com.au/' xmlns:ns6='http://schemas.microsoft.com/sharepoint/v3' " w:xpath="/ns0:properties[1]/documentManagement[1]/ns2:IntranetOwnerText[1]" w:storeItemID="{6ECEB9B1-E608-4FD7-A912-83383E5630DC}"/>
            <w:text/>
          </w:sdtPr>
          <w:sdtEndPr/>
          <w:sdtContent>
            <w:p w14:paraId="3E7405C0" w14:textId="64177579" w:rsidR="00E7188F" w:rsidRPr="00420CA0" w:rsidRDefault="00FE3C44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rPr>
                  <w:bCs/>
                </w:rPr>
                <w:t>Training Superintendent</w:t>
              </w:r>
            </w:p>
          </w:sdtContent>
        </w:sdt>
      </w:tc>
      <w:tc>
        <w:tcPr>
          <w:tcW w:w="992" w:type="dxa"/>
        </w:tcPr>
        <w:p w14:paraId="040D78FC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Version:</w:t>
          </w:r>
        </w:p>
      </w:tc>
      <w:sdt>
        <w:sdtPr>
          <w:alias w:val="Document Version (Office)"/>
          <w:tag w:val="IntranetDocumentVersion"/>
          <w:id w:val="1052040709"/>
          <w:lock w:val="contentLocked"/>
          <w:placeholder>
            <w:docPart w:val="CE03D1C8214E4BC0BEB61223502103AB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DocumentVersion[1]" w:storeItemID="{6ECEB9B1-E608-4FD7-A912-83383E5630DC}"/>
          <w:text/>
        </w:sdtPr>
        <w:sdtEndPr/>
        <w:sdtContent>
          <w:tc>
            <w:tcPr>
              <w:tcW w:w="1547" w:type="dxa"/>
            </w:tcPr>
            <w:p w14:paraId="13E7140C" w14:textId="3AE90BF2" w:rsidR="00E7188F" w:rsidRPr="00420CA0" w:rsidRDefault="00F46436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1.0</w:t>
              </w:r>
            </w:p>
          </w:tc>
        </w:sdtContent>
      </w:sdt>
      <w:tc>
        <w:tcPr>
          <w:tcW w:w="1146" w:type="dxa"/>
        </w:tcPr>
        <w:p w14:paraId="22F8C230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Review:</w:t>
          </w:r>
        </w:p>
      </w:tc>
      <w:sdt>
        <w:sdtPr>
          <w:alias w:val="Planned Review Date"/>
          <w:tag w:val="IntranetPlannedReviewDate"/>
          <w:id w:val="-487707250"/>
          <w:lock w:val="contentLocked"/>
          <w:placeholder>
            <w:docPart w:val="710E7A369F814AB39DAB56F4EFD428E2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PlannedReviewDate[1]" w:storeItemID="{6ECEB9B1-E608-4FD7-A912-83383E5630DC}"/>
          <w:date w:fullDate="2029-09-14T10:59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tc>
            <w:tcPr>
              <w:tcW w:w="1560" w:type="dxa"/>
            </w:tcPr>
            <w:p w14:paraId="3C3E7D42" w14:textId="11FDDCE9" w:rsidR="00E7188F" w:rsidRPr="00420CA0" w:rsidRDefault="00F46436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14/09/2029</w:t>
              </w:r>
            </w:p>
          </w:tc>
        </w:sdtContent>
      </w:sdt>
      <w:tc>
        <w:tcPr>
          <w:tcW w:w="1512" w:type="dxa"/>
          <w:vMerge/>
        </w:tcPr>
        <w:p w14:paraId="4458344E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</w:p>
      </w:tc>
    </w:tr>
  </w:tbl>
  <w:p w14:paraId="624CBFA0" w14:textId="6A5DEE1E" w:rsidR="00751010" w:rsidRDefault="00E7188F" w:rsidP="00E7188F">
    <w:pPr>
      <w:pStyle w:val="Footer"/>
      <w:numPr>
        <w:ilvl w:val="0"/>
        <w:numId w:val="10"/>
      </w:numPr>
    </w:pPr>
    <w:r w:rsidRPr="00420CA0">
      <w:t>Uncontrolled when printed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6834" w14:textId="77777777" w:rsidR="00EC741F" w:rsidRDefault="00EC74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B3664" w14:textId="77777777" w:rsidR="00FC7224" w:rsidRDefault="00FC7224" w:rsidP="006E4C82">
      <w:r>
        <w:separator/>
      </w:r>
    </w:p>
  </w:footnote>
  <w:footnote w:type="continuationSeparator" w:id="0">
    <w:p w14:paraId="0AB7B60A" w14:textId="77777777" w:rsidR="00FC7224" w:rsidRDefault="00FC7224" w:rsidP="006E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D7740" w14:textId="77777777" w:rsidR="00EC741F" w:rsidRDefault="00EC74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474"/>
    </w:tblGrid>
    <w:tr w:rsidR="00425127" w14:paraId="27E4032B" w14:textId="77777777" w:rsidTr="00F22842">
      <w:trPr>
        <w:trHeight w:val="1417"/>
      </w:trPr>
      <w:tc>
        <w:tcPr>
          <w:tcW w:w="3969" w:type="dxa"/>
        </w:tcPr>
        <w:p w14:paraId="5BF9ADA4" w14:textId="77777777" w:rsidR="00425127" w:rsidRDefault="00425127" w:rsidP="00425127">
          <w:pPr>
            <w:pStyle w:val="Header"/>
            <w:numPr>
              <w:ilvl w:val="0"/>
              <w:numId w:val="0"/>
            </w:numPr>
            <w:spacing w:before="120"/>
            <w:jc w:val="left"/>
          </w:pPr>
          <w:r>
            <w:t xml:space="preserve"> </w:t>
          </w:r>
          <w:r>
            <w:rPr>
              <w:noProof/>
            </w:rPr>
            <w:drawing>
              <wp:inline distT="0" distB="0" distL="0" distR="0" wp14:anchorId="715A6049" wp14:editId="332CBE4A">
                <wp:extent cx="2030400" cy="687600"/>
                <wp:effectExtent l="0" t="0" r="8255" b="0"/>
                <wp:docPr id="1" name="Graphic 2" descr="Hunter Valley Operation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 4" descr="Hunter Valley Operations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0400" cy="68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4" w:type="dxa"/>
        </w:tcPr>
        <w:p w14:paraId="14875C13" w14:textId="7E10AE8A" w:rsidR="00425127" w:rsidRDefault="00425127" w:rsidP="00425127">
          <w:pPr>
            <w:pStyle w:val="Header"/>
            <w:numPr>
              <w:ilvl w:val="0"/>
              <w:numId w:val="0"/>
            </w:numPr>
          </w:pPr>
          <w:r>
            <w:t xml:space="preserve">FORM | </w:t>
          </w:r>
          <w:sdt>
            <w:sdtPr>
              <w:alias w:val="Title"/>
              <w:tag w:val=""/>
              <w:id w:val="-173761708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46436">
                <w:t>Light Vehicle Application Form Module 3</w:t>
              </w:r>
            </w:sdtContent>
          </w:sdt>
        </w:p>
      </w:tc>
    </w:tr>
  </w:tbl>
  <w:p w14:paraId="3874430E" w14:textId="3A24D74C" w:rsidR="006B284C" w:rsidRPr="00864F61" w:rsidRDefault="005F4E79" w:rsidP="00A334B5">
    <w:pPr>
      <w:numPr>
        <w:ilvl w:val="0"/>
        <w:numId w:val="0"/>
      </w:numPr>
      <w:tabs>
        <w:tab w:val="left" w:pos="4650"/>
      </w:tabs>
      <w:spacing w:before="0"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A289013" wp14:editId="012C3326">
              <wp:simplePos x="0" y="0"/>
              <wp:positionH relativeFrom="rightMargin">
                <wp:posOffset>-71755</wp:posOffset>
              </wp:positionH>
              <wp:positionV relativeFrom="page">
                <wp:posOffset>1162685</wp:posOffset>
              </wp:positionV>
              <wp:extent cx="50400" cy="50400"/>
              <wp:effectExtent l="0" t="0" r="26035" b="26035"/>
              <wp:wrapNone/>
              <wp:docPr id="5" name="Oval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00" cy="5040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0241BDE" id="Oval 5" o:spid="_x0000_s1026" alt="&quot;&quot;" style="position:absolute;margin-left:-5.65pt;margin-top:91.55pt;width:3.95pt;height:3.95pt;z-index:-2516439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" fillcolor="white [3212]" strokecolor="black [3213]" strokeweight="1pt">
              <v:stroke joinstyle="miter"/>
              <w10:wrap anchorx="margin" anchory="page"/>
              <w10:anchorlock/>
            </v:oval>
          </w:pict>
        </mc:Fallback>
      </mc:AlternateContent>
    </w:r>
    <w:r w:rsidR="008F3C31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7B2F13A" wp14:editId="46DD0F4B">
              <wp:simplePos x="0" y="0"/>
              <wp:positionH relativeFrom="margin">
                <wp:align>left</wp:align>
              </wp:positionH>
              <wp:positionV relativeFrom="page">
                <wp:posOffset>1188085</wp:posOffset>
              </wp:positionV>
              <wp:extent cx="1073785" cy="7200"/>
              <wp:effectExtent l="0" t="0" r="36195" b="31115"/>
              <wp:wrapNone/>
              <wp:docPr id="6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73785" cy="720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E5F745" id="Straight Connector 6" o:spid="_x0000_s1026" alt="&quot;&quot;" style="position:absolute;flip:y;z-index:-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margin" from="0,93.55pt" to="84.55pt,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" strokecolor="black [3213]" strokeweight="1pt">
              <v:stroke joinstyle="miter"/>
              <w10:wrap anchorx="margin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C165" w14:textId="77777777" w:rsidR="00EC741F" w:rsidRDefault="00EC74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D2FA38BA"/>
    <w:lvl w:ilvl="0">
      <w:start w:val="1"/>
      <w:numFmt w:val="bullet"/>
      <w:lvlText w:val=""/>
      <w:lvlJc w:val="left"/>
      <w:pPr>
        <w:tabs>
          <w:tab w:val="num" w:pos="1397"/>
        </w:tabs>
        <w:ind w:left="1397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5BCE4A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7A5FFB"/>
    <w:multiLevelType w:val="multilevel"/>
    <w:tmpl w:val="3EDAC2B8"/>
    <w:styleLink w:val="NumberedList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0" w:hanging="510"/>
      </w:pPr>
      <w:rPr>
        <w:rFonts w:asciiTheme="minorHAnsi" w:hAnsiTheme="minorHAnsi" w:hint="default"/>
        <w:color w:val="auto"/>
      </w:rPr>
    </w:lvl>
    <w:lvl w:ilvl="2">
      <w:start w:val="1"/>
      <w:numFmt w:val="lowerRoman"/>
      <w:lvlText w:val="%3."/>
      <w:lvlJc w:val="left"/>
      <w:pPr>
        <w:ind w:left="1021" w:hanging="511"/>
      </w:pPr>
      <w:rPr>
        <w:rFonts w:asciiTheme="minorHAnsi" w:hAnsiTheme="minorHAnsi" w:hint="default"/>
        <w:color w:val="auto"/>
      </w:rPr>
    </w:lvl>
    <w:lvl w:ilvl="3">
      <w:start w:val="1"/>
      <w:numFmt w:val="upperRoman"/>
      <w:lvlText w:val="%4."/>
      <w:lvlJc w:val="left"/>
      <w:pPr>
        <w:tabs>
          <w:tab w:val="num" w:pos="15309"/>
        </w:tabs>
        <w:ind w:left="-32766" w:hanging="31749"/>
      </w:pPr>
      <w:rPr>
        <w:rFonts w:asciiTheme="minorHAnsi" w:hAnsiTheme="minorHAnsi" w:hint="default"/>
        <w:color w:val="auto"/>
      </w:rPr>
    </w:lvl>
    <w:lvl w:ilvl="4">
      <w:start w:val="1"/>
      <w:numFmt w:val="upperLetter"/>
      <w:lvlText w:val="%5."/>
      <w:lvlJc w:val="left"/>
      <w:pPr>
        <w:ind w:left="2041" w:hanging="510"/>
      </w:pPr>
      <w:rPr>
        <w:rFonts w:asciiTheme="minorHAnsi" w:hAnsiTheme="minorHAnsi" w:hint="default"/>
        <w:color w:val="auto"/>
      </w:rPr>
    </w:lvl>
    <w:lvl w:ilvl="5">
      <w:start w:val="1"/>
      <w:numFmt w:val="decimal"/>
      <w:lvlText w:val="%6."/>
      <w:lvlJc w:val="left"/>
      <w:pPr>
        <w:ind w:left="2552" w:hanging="511"/>
      </w:pPr>
      <w:rPr>
        <w:rFonts w:asciiTheme="minorHAnsi" w:hAnsiTheme="minorHAnsi" w:cs="Times New Roman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3" w15:restartNumberingAfterBreak="0">
    <w:nsid w:val="11703683"/>
    <w:multiLevelType w:val="multilevel"/>
    <w:tmpl w:val="76C4A0DC"/>
    <w:numStyleLink w:val="Bullettedlists"/>
  </w:abstractNum>
  <w:abstractNum w:abstractNumId="4" w15:restartNumberingAfterBreak="0">
    <w:nsid w:val="1304467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D225C1"/>
    <w:multiLevelType w:val="multilevel"/>
    <w:tmpl w:val="76C4A0DC"/>
    <w:styleLink w:val="Bullettedlists"/>
    <w:lvl w:ilvl="0">
      <w:start w:val="1"/>
      <w:numFmt w:val="bullet"/>
      <w:pStyle w:val="ListBullet"/>
      <w:lvlText w:val=""/>
      <w:lvlJc w:val="left"/>
      <w:pPr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1020" w:hanging="51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530" w:hanging="510"/>
      </w:pPr>
      <w:rPr>
        <w:rFonts w:ascii="Arial Rounded MT" w:hAnsi="Arial Rounded MT" w:hint="default"/>
        <w:color w:val="auto"/>
      </w:rPr>
    </w:lvl>
    <w:lvl w:ilvl="3">
      <w:start w:val="1"/>
      <w:numFmt w:val="bullet"/>
      <w:pStyle w:val="ListBullet4"/>
      <w:lvlText w:val=""/>
      <w:lvlJc w:val="left"/>
      <w:pPr>
        <w:ind w:left="2040" w:hanging="51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&gt;"/>
      <w:lvlJc w:val="left"/>
      <w:pPr>
        <w:ind w:left="2550" w:hanging="510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3195"/>
        </w:tabs>
        <w:ind w:left="3060" w:hanging="51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2"/>
        </w:tabs>
        <w:ind w:left="3570" w:hanging="51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9"/>
        </w:tabs>
        <w:ind w:left="4080" w:hanging="51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896"/>
        </w:tabs>
        <w:ind w:left="4590" w:hanging="510"/>
      </w:pPr>
      <w:rPr>
        <w:rFonts w:ascii="Wingdings" w:hAnsi="Wingdings" w:hint="default"/>
      </w:rPr>
    </w:lvl>
  </w:abstractNum>
  <w:abstractNum w:abstractNumId="6" w15:restartNumberingAfterBreak="0">
    <w:nsid w:val="17193C65"/>
    <w:multiLevelType w:val="hybridMultilevel"/>
    <w:tmpl w:val="1C649C3C"/>
    <w:lvl w:ilvl="0" w:tplc="A3E2BE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F73D6B"/>
    <w:multiLevelType w:val="hybridMultilevel"/>
    <w:tmpl w:val="70587716"/>
    <w:lvl w:ilvl="0" w:tplc="E32E15D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32"/>
        <w:szCs w:val="32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1CC0317A"/>
    <w:multiLevelType w:val="multilevel"/>
    <w:tmpl w:val="C82A730A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Number"/>
      <w:lvlText w:val="%2."/>
      <w:lvlJc w:val="left"/>
      <w:pPr>
        <w:ind w:left="510" w:hanging="510"/>
      </w:pPr>
      <w:rPr>
        <w:rFonts w:asciiTheme="minorHAnsi" w:hAnsiTheme="minorHAnsi" w:hint="default"/>
        <w:color w:val="auto"/>
      </w:rPr>
    </w:lvl>
    <w:lvl w:ilvl="2">
      <w:start w:val="1"/>
      <w:numFmt w:val="lowerRoman"/>
      <w:pStyle w:val="ListNumber2"/>
      <w:lvlText w:val="%3."/>
      <w:lvlJc w:val="left"/>
      <w:pPr>
        <w:ind w:left="1021" w:hanging="511"/>
      </w:pPr>
      <w:rPr>
        <w:rFonts w:asciiTheme="minorHAnsi" w:hAnsiTheme="minorHAnsi" w:hint="default"/>
        <w:color w:val="auto"/>
      </w:rPr>
    </w:lvl>
    <w:lvl w:ilvl="3">
      <w:start w:val="1"/>
      <w:numFmt w:val="upperRoman"/>
      <w:pStyle w:val="ListNumber3"/>
      <w:lvlText w:val="%4."/>
      <w:lvlJc w:val="left"/>
      <w:pPr>
        <w:tabs>
          <w:tab w:val="num" w:pos="15309"/>
        </w:tabs>
        <w:ind w:left="-32766" w:hanging="31749"/>
      </w:pPr>
      <w:rPr>
        <w:rFonts w:asciiTheme="minorHAnsi" w:hAnsiTheme="minorHAnsi" w:hint="default"/>
        <w:color w:val="auto"/>
      </w:rPr>
    </w:lvl>
    <w:lvl w:ilvl="4">
      <w:start w:val="1"/>
      <w:numFmt w:val="upperLetter"/>
      <w:pStyle w:val="ListNumber4"/>
      <w:lvlText w:val="%5."/>
      <w:lvlJc w:val="left"/>
      <w:pPr>
        <w:ind w:left="2041" w:hanging="510"/>
      </w:pPr>
      <w:rPr>
        <w:rFonts w:asciiTheme="minorHAnsi" w:hAnsiTheme="minorHAnsi" w:hint="default"/>
        <w:color w:val="auto"/>
      </w:rPr>
    </w:lvl>
    <w:lvl w:ilvl="5">
      <w:start w:val="1"/>
      <w:numFmt w:val="decimal"/>
      <w:pStyle w:val="ListNumber5"/>
      <w:lvlText w:val="%6."/>
      <w:lvlJc w:val="left"/>
      <w:pPr>
        <w:ind w:left="2552" w:hanging="511"/>
      </w:pPr>
      <w:rPr>
        <w:rFonts w:asciiTheme="minorHAnsi" w:hAnsiTheme="minorHAnsi" w:cs="Times New Roman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9" w15:restartNumberingAfterBreak="0">
    <w:nsid w:val="24F92FF1"/>
    <w:multiLevelType w:val="hybridMultilevel"/>
    <w:tmpl w:val="FD7C0FE6"/>
    <w:lvl w:ilvl="0" w:tplc="BC7C8622">
      <w:start w:val="1"/>
      <w:numFmt w:val="bullet"/>
      <w:lvlText w:val=""/>
      <w:lvlJc w:val="left"/>
      <w:pPr>
        <w:ind w:left="952" w:hanging="360"/>
      </w:pPr>
      <w:rPr>
        <w:rFonts w:ascii="Wingdings" w:hAnsi="Wingdings" w:hint="default"/>
        <w:color w:val="auto"/>
        <w:sz w:val="24"/>
        <w:szCs w:val="24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0" w15:restartNumberingAfterBreak="0">
    <w:nsid w:val="27E8278B"/>
    <w:multiLevelType w:val="multilevel"/>
    <w:tmpl w:val="671E62E2"/>
    <w:numStyleLink w:val="ListParagraph"/>
  </w:abstractNum>
  <w:abstractNum w:abstractNumId="11" w15:restartNumberingAfterBreak="0">
    <w:nsid w:val="3C46067B"/>
    <w:multiLevelType w:val="multilevel"/>
    <w:tmpl w:val="671E62E2"/>
    <w:styleLink w:val="ListParagraph"/>
    <w:lvl w:ilvl="0">
      <w:start w:val="1"/>
      <w:numFmt w:val="none"/>
      <w:pStyle w:val="ListParagraph0"/>
      <w:lvlText w:val="%1"/>
      <w:lvlJc w:val="left"/>
      <w:pPr>
        <w:ind w:left="51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1191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92"/>
        </w:tabs>
        <w:ind w:left="2892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74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90" w:firstLine="0"/>
      </w:pPr>
      <w:rPr>
        <w:rFonts w:hint="default"/>
      </w:rPr>
    </w:lvl>
  </w:abstractNum>
  <w:abstractNum w:abstractNumId="12" w15:restartNumberingAfterBreak="0">
    <w:nsid w:val="4BC17A7F"/>
    <w:multiLevelType w:val="hybridMultilevel"/>
    <w:tmpl w:val="563A57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D3333"/>
    <w:multiLevelType w:val="hybridMultilevel"/>
    <w:tmpl w:val="D272FA7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52817"/>
    <w:multiLevelType w:val="multilevel"/>
    <w:tmpl w:val="404CF984"/>
    <w:styleLink w:val="AppendixHeadings"/>
    <w:lvl w:ilvl="0">
      <w:start w:val="1"/>
      <w:numFmt w:val="upperLetter"/>
      <w:pStyle w:val="AppendixHeading1"/>
      <w:suff w:val="space"/>
      <w:lvlText w:val="Appendix %1: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AppendixHeading2"/>
      <w:suff w:val="space"/>
      <w:lvlText w:val="%1-%2: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pStyle w:val="AppendixHeading3"/>
      <w:suff w:val="space"/>
      <w:lvlText w:val="%1-%2-%3: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5" w15:restartNumberingAfterBreak="0">
    <w:nsid w:val="4FE7284A"/>
    <w:multiLevelType w:val="hybridMultilevel"/>
    <w:tmpl w:val="B170A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474D9"/>
    <w:multiLevelType w:val="multilevel"/>
    <w:tmpl w:val="3EDAC2B8"/>
    <w:numStyleLink w:val="NumberedLists"/>
  </w:abstractNum>
  <w:abstractNum w:abstractNumId="17" w15:restartNumberingAfterBreak="0">
    <w:nsid w:val="542E3FCB"/>
    <w:multiLevelType w:val="multilevel"/>
    <w:tmpl w:val="3EDAC2B8"/>
    <w:numStyleLink w:val="NumberedLists"/>
  </w:abstractNum>
  <w:abstractNum w:abstractNumId="18" w15:restartNumberingAfterBreak="0">
    <w:nsid w:val="565F45F9"/>
    <w:multiLevelType w:val="multilevel"/>
    <w:tmpl w:val="F5EAD806"/>
    <w:numStyleLink w:val="Headings"/>
  </w:abstractNum>
  <w:abstractNum w:abstractNumId="19" w15:restartNumberingAfterBreak="0">
    <w:nsid w:val="5AE42483"/>
    <w:multiLevelType w:val="hybridMultilevel"/>
    <w:tmpl w:val="E7B82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B031A"/>
    <w:multiLevelType w:val="hybridMultilevel"/>
    <w:tmpl w:val="399A430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E1EAF"/>
    <w:multiLevelType w:val="hybridMultilevel"/>
    <w:tmpl w:val="95FEACAE"/>
    <w:lvl w:ilvl="0" w:tplc="BC7C862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0120E"/>
    <w:multiLevelType w:val="hybridMultilevel"/>
    <w:tmpl w:val="C150BB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A24BF"/>
    <w:multiLevelType w:val="multilevel"/>
    <w:tmpl w:val="F5EAD806"/>
    <w:styleLink w:val="Headings"/>
    <w:lvl w:ilvl="0">
      <w:start w:val="1"/>
      <w:numFmt w:val="decimal"/>
      <w:pStyle w:val="Heading1"/>
      <w:lvlText w:val="%1 |"/>
      <w:lvlJc w:val="left"/>
      <w:pPr>
        <w:ind w:left="510" w:hanging="510"/>
      </w:pPr>
      <w:rPr>
        <w:rFonts w:asciiTheme="majorHAnsi" w:hAnsiTheme="majorHAnsi" w:hint="default"/>
        <w:b/>
        <w:i w:val="0"/>
        <w:sz w:val="36"/>
      </w:rPr>
    </w:lvl>
    <w:lvl w:ilvl="1">
      <w:start w:val="1"/>
      <w:numFmt w:val="decimal"/>
      <w:pStyle w:val="Heading2"/>
      <w:lvlText w:val="%1.%2 |"/>
      <w:lvlJc w:val="left"/>
      <w:pPr>
        <w:ind w:left="510" w:hanging="510"/>
      </w:pPr>
      <w:rPr>
        <w:rFonts w:asciiTheme="majorHAnsi" w:hAnsiTheme="majorHAnsi" w:hint="default"/>
        <w:b/>
        <w:i w:val="0"/>
        <w:sz w:val="30"/>
      </w:rPr>
    </w:lvl>
    <w:lvl w:ilvl="2">
      <w:start w:val="1"/>
      <w:numFmt w:val="decimal"/>
      <w:pStyle w:val="Heading3"/>
      <w:lvlText w:val="%1.%2.%3 |"/>
      <w:lvlJc w:val="left"/>
      <w:pPr>
        <w:ind w:left="510" w:hanging="51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pStyle w:val="Heading4"/>
      <w:lvlText w:val="%1.%2.%3.%4 |"/>
      <w:lvlJc w:val="left"/>
      <w:pPr>
        <w:ind w:left="510" w:hanging="510"/>
      </w:pPr>
      <w:rPr>
        <w:rFonts w:hint="default"/>
      </w:rPr>
    </w:lvl>
    <w:lvl w:ilvl="4">
      <w:start w:val="1"/>
      <w:numFmt w:val="decimal"/>
      <w:pStyle w:val="Heading5"/>
      <w:lvlText w:val="%1.%2.%3.%4.%5 |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510" w:hanging="510"/>
      </w:pPr>
      <w:rPr>
        <w:rFonts w:hint="default"/>
      </w:rPr>
    </w:lvl>
  </w:abstractNum>
  <w:abstractNum w:abstractNumId="24" w15:restartNumberingAfterBreak="0">
    <w:nsid w:val="755E7915"/>
    <w:multiLevelType w:val="hybridMultilevel"/>
    <w:tmpl w:val="F3DCDF0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36926"/>
    <w:multiLevelType w:val="hybridMultilevel"/>
    <w:tmpl w:val="5D167AC6"/>
    <w:lvl w:ilvl="0" w:tplc="BC7C862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E51D2"/>
    <w:multiLevelType w:val="hybridMultilevel"/>
    <w:tmpl w:val="C11AB1AC"/>
    <w:lvl w:ilvl="0" w:tplc="BC7C862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  <w:sz w:val="24"/>
        <w:szCs w:val="24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6476CD"/>
    <w:multiLevelType w:val="hybridMultilevel"/>
    <w:tmpl w:val="000E6654"/>
    <w:lvl w:ilvl="0" w:tplc="1E2015BA">
      <w:start w:val="1"/>
      <w:numFmt w:val="bullet"/>
      <w:pStyle w:val="Tabl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325A5"/>
    <w:multiLevelType w:val="multilevel"/>
    <w:tmpl w:val="BCF2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7F6C1F5C"/>
    <w:multiLevelType w:val="hybridMultilevel"/>
    <w:tmpl w:val="8084D68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1244248">
    <w:abstractNumId w:val="23"/>
  </w:num>
  <w:num w:numId="2" w16cid:durableId="1836988858">
    <w:abstractNumId w:val="5"/>
  </w:num>
  <w:num w:numId="3" w16cid:durableId="704401584">
    <w:abstractNumId w:val="2"/>
  </w:num>
  <w:num w:numId="4" w16cid:durableId="1166870522">
    <w:abstractNumId w:val="14"/>
  </w:num>
  <w:num w:numId="5" w16cid:durableId="1436241960">
    <w:abstractNumId w:val="11"/>
  </w:num>
  <w:num w:numId="6" w16cid:durableId="1664818952">
    <w:abstractNumId w:val="10"/>
  </w:num>
  <w:num w:numId="7" w16cid:durableId="2062710750">
    <w:abstractNumId w:val="18"/>
  </w:num>
  <w:num w:numId="8" w16cid:durableId="478154492">
    <w:abstractNumId w:val="3"/>
  </w:num>
  <w:num w:numId="9" w16cid:durableId="1502426149">
    <w:abstractNumId w:val="8"/>
  </w:num>
  <w:num w:numId="10" w16cid:durableId="1844003482">
    <w:abstractNumId w:val="17"/>
  </w:num>
  <w:num w:numId="11" w16cid:durableId="1517039048">
    <w:abstractNumId w:val="28"/>
  </w:num>
  <w:num w:numId="12" w16cid:durableId="468984138">
    <w:abstractNumId w:val="4"/>
  </w:num>
  <w:num w:numId="13" w16cid:durableId="1588461712">
    <w:abstractNumId w:val="0"/>
  </w:num>
  <w:num w:numId="14" w16cid:durableId="1215462841">
    <w:abstractNumId w:val="26"/>
  </w:num>
  <w:num w:numId="15" w16cid:durableId="132333043">
    <w:abstractNumId w:val="7"/>
  </w:num>
  <w:num w:numId="16" w16cid:durableId="1323120759">
    <w:abstractNumId w:val="12"/>
  </w:num>
  <w:num w:numId="17" w16cid:durableId="1323312052">
    <w:abstractNumId w:val="19"/>
  </w:num>
  <w:num w:numId="18" w16cid:durableId="1778911125">
    <w:abstractNumId w:val="6"/>
  </w:num>
  <w:num w:numId="19" w16cid:durableId="1393234349">
    <w:abstractNumId w:val="16"/>
  </w:num>
  <w:num w:numId="20" w16cid:durableId="1285886918">
    <w:abstractNumId w:val="29"/>
  </w:num>
  <w:num w:numId="21" w16cid:durableId="649748651">
    <w:abstractNumId w:val="13"/>
  </w:num>
  <w:num w:numId="22" w16cid:durableId="438569286">
    <w:abstractNumId w:val="25"/>
  </w:num>
  <w:num w:numId="23" w16cid:durableId="2064326730">
    <w:abstractNumId w:val="21"/>
  </w:num>
  <w:num w:numId="24" w16cid:durableId="590818907">
    <w:abstractNumId w:val="9"/>
  </w:num>
  <w:num w:numId="25" w16cid:durableId="220099784">
    <w:abstractNumId w:val="8"/>
    <w:lvlOverride w:ilvl="0">
      <w:lvl w:ilvl="0">
        <w:start w:val="1"/>
        <w:numFmt w:val="none"/>
        <w:pStyle w:val="Normal"/>
        <w:suff w:val="nothing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ListNumber"/>
        <w:lvlText w:val="%2."/>
        <w:lvlJc w:val="left"/>
        <w:pPr>
          <w:ind w:left="510" w:hanging="510"/>
        </w:pPr>
        <w:rPr>
          <w:rFonts w:asciiTheme="minorHAnsi" w:hAnsiTheme="minorHAnsi" w:hint="default"/>
          <w:color w:val="auto"/>
        </w:rPr>
      </w:lvl>
    </w:lvlOverride>
    <w:lvlOverride w:ilvl="2">
      <w:lvl w:ilvl="2">
        <w:start w:val="1"/>
        <w:numFmt w:val="lowerRoman"/>
        <w:pStyle w:val="ListNumber2"/>
        <w:lvlText w:val="%3."/>
        <w:lvlJc w:val="left"/>
        <w:pPr>
          <w:ind w:left="1021" w:hanging="511"/>
        </w:pPr>
        <w:rPr>
          <w:rFonts w:asciiTheme="minorHAnsi" w:hAnsiTheme="minorHAnsi" w:hint="default"/>
          <w:color w:val="auto"/>
        </w:rPr>
      </w:lvl>
    </w:lvlOverride>
    <w:lvlOverride w:ilvl="3">
      <w:lvl w:ilvl="3">
        <w:start w:val="1"/>
        <w:numFmt w:val="upperRoman"/>
        <w:pStyle w:val="ListNumber3"/>
        <w:lvlText w:val="%4."/>
        <w:lvlJc w:val="left"/>
        <w:pPr>
          <w:tabs>
            <w:tab w:val="num" w:pos="15309"/>
          </w:tabs>
          <w:ind w:left="-32766" w:hanging="31749"/>
        </w:pPr>
        <w:rPr>
          <w:rFonts w:asciiTheme="minorHAnsi" w:hAnsiTheme="minorHAnsi" w:hint="default"/>
          <w:color w:val="auto"/>
        </w:rPr>
      </w:lvl>
    </w:lvlOverride>
    <w:lvlOverride w:ilvl="4">
      <w:lvl w:ilvl="4">
        <w:start w:val="1"/>
        <w:numFmt w:val="upperLetter"/>
        <w:pStyle w:val="ListNumber4"/>
        <w:lvlText w:val="%5."/>
        <w:lvlJc w:val="left"/>
        <w:pPr>
          <w:ind w:left="2041" w:hanging="510"/>
        </w:pPr>
        <w:rPr>
          <w:rFonts w:asciiTheme="minorHAnsi" w:hAnsiTheme="minorHAnsi" w:hint="default"/>
          <w:color w:val="auto"/>
        </w:rPr>
      </w:lvl>
    </w:lvlOverride>
    <w:lvlOverride w:ilvl="5">
      <w:lvl w:ilvl="5">
        <w:start w:val="1"/>
        <w:numFmt w:val="decimal"/>
        <w:pStyle w:val="ListNumber5"/>
        <w:lvlText w:val="%6."/>
        <w:lvlJc w:val="left"/>
        <w:pPr>
          <w:ind w:left="2552" w:hanging="511"/>
        </w:pPr>
        <w:rPr>
          <w:rFonts w:asciiTheme="minorHAnsi" w:hAnsiTheme="minorHAnsi" w:cs="Times New Roman" w:hint="default"/>
          <w:color w:val="auto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6480" w:hanging="720"/>
        </w:pPr>
        <w:rPr>
          <w:rFonts w:hint="default"/>
        </w:rPr>
      </w:lvl>
    </w:lvlOverride>
  </w:num>
  <w:num w:numId="26" w16cid:durableId="905460181">
    <w:abstractNumId w:val="8"/>
    <w:lvlOverride w:ilvl="0">
      <w:lvl w:ilvl="0">
        <w:start w:val="1"/>
        <w:numFmt w:val="none"/>
        <w:pStyle w:val="Normal"/>
        <w:suff w:val="nothing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"/>
        <w:lvlText w:val="%2."/>
        <w:lvlJc w:val="left"/>
        <w:pPr>
          <w:ind w:left="510" w:hanging="510"/>
        </w:pPr>
        <w:rPr>
          <w:rFonts w:asciiTheme="minorHAnsi" w:hAnsiTheme="minorHAnsi" w:hint="default"/>
          <w:color w:val="auto"/>
        </w:rPr>
      </w:lvl>
    </w:lvlOverride>
    <w:lvlOverride w:ilvl="2">
      <w:lvl w:ilvl="2">
        <w:start w:val="1"/>
        <w:numFmt w:val="lowerRoman"/>
        <w:pStyle w:val="ListNumber2"/>
        <w:lvlText w:val="%3."/>
        <w:lvlJc w:val="left"/>
        <w:pPr>
          <w:ind w:left="1021" w:hanging="511"/>
        </w:pPr>
        <w:rPr>
          <w:rFonts w:asciiTheme="minorHAnsi" w:hAnsiTheme="minorHAnsi" w:hint="default"/>
          <w:color w:val="auto"/>
        </w:rPr>
      </w:lvl>
    </w:lvlOverride>
    <w:lvlOverride w:ilvl="3">
      <w:lvl w:ilvl="3">
        <w:start w:val="1"/>
        <w:numFmt w:val="upperRoman"/>
        <w:pStyle w:val="ListNumber3"/>
        <w:lvlText w:val="%4."/>
        <w:lvlJc w:val="left"/>
        <w:pPr>
          <w:tabs>
            <w:tab w:val="num" w:pos="15309"/>
          </w:tabs>
          <w:ind w:left="-32766" w:hanging="31749"/>
        </w:pPr>
        <w:rPr>
          <w:rFonts w:asciiTheme="minorHAnsi" w:hAnsiTheme="minorHAnsi" w:hint="default"/>
          <w:color w:val="auto"/>
        </w:rPr>
      </w:lvl>
    </w:lvlOverride>
    <w:lvlOverride w:ilvl="4">
      <w:lvl w:ilvl="4">
        <w:start w:val="1"/>
        <w:numFmt w:val="upperLetter"/>
        <w:pStyle w:val="ListNumber4"/>
        <w:lvlText w:val="%5."/>
        <w:lvlJc w:val="left"/>
        <w:pPr>
          <w:ind w:left="2041" w:hanging="510"/>
        </w:pPr>
        <w:rPr>
          <w:rFonts w:asciiTheme="minorHAnsi" w:hAnsiTheme="minorHAnsi" w:hint="default"/>
          <w:color w:val="auto"/>
        </w:rPr>
      </w:lvl>
    </w:lvlOverride>
    <w:lvlOverride w:ilvl="5">
      <w:lvl w:ilvl="5">
        <w:start w:val="1"/>
        <w:numFmt w:val="decimal"/>
        <w:pStyle w:val="ListNumber5"/>
        <w:lvlText w:val="%6."/>
        <w:lvlJc w:val="left"/>
        <w:pPr>
          <w:ind w:left="2552" w:hanging="511"/>
        </w:pPr>
        <w:rPr>
          <w:rFonts w:asciiTheme="minorHAnsi" w:hAnsiTheme="minorHAnsi" w:cs="Times New Roman" w:hint="default"/>
          <w:color w:val="auto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6480" w:hanging="720"/>
        </w:pPr>
        <w:rPr>
          <w:rFonts w:hint="default"/>
        </w:rPr>
      </w:lvl>
    </w:lvlOverride>
  </w:num>
  <w:num w:numId="27" w16cid:durableId="14794174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4221127">
    <w:abstractNumId w:val="27"/>
  </w:num>
  <w:num w:numId="29" w16cid:durableId="1258171389">
    <w:abstractNumId w:val="15"/>
  </w:num>
  <w:num w:numId="30" w16cid:durableId="1662418874">
    <w:abstractNumId w:val="22"/>
  </w:num>
  <w:num w:numId="31" w16cid:durableId="1743600639">
    <w:abstractNumId w:val="20"/>
  </w:num>
  <w:num w:numId="32" w16cid:durableId="61759990">
    <w:abstractNumId w:val="24"/>
  </w:num>
  <w:num w:numId="33" w16cid:durableId="127666985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hideSpellingErrors/>
  <w:hideGrammaticalErrors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CA5"/>
    <w:rsid w:val="000071F9"/>
    <w:rsid w:val="00010AEA"/>
    <w:rsid w:val="000139CD"/>
    <w:rsid w:val="00020569"/>
    <w:rsid w:val="00033CA5"/>
    <w:rsid w:val="0005264F"/>
    <w:rsid w:val="00055BD3"/>
    <w:rsid w:val="00056ED8"/>
    <w:rsid w:val="00064983"/>
    <w:rsid w:val="0006724A"/>
    <w:rsid w:val="00083685"/>
    <w:rsid w:val="00097FBF"/>
    <w:rsid w:val="000A24C6"/>
    <w:rsid w:val="000A340A"/>
    <w:rsid w:val="000E10C5"/>
    <w:rsid w:val="000F47AC"/>
    <w:rsid w:val="00103C83"/>
    <w:rsid w:val="00115AB3"/>
    <w:rsid w:val="00126E04"/>
    <w:rsid w:val="001541A3"/>
    <w:rsid w:val="001560DF"/>
    <w:rsid w:val="00174B18"/>
    <w:rsid w:val="00182FB8"/>
    <w:rsid w:val="00187FCD"/>
    <w:rsid w:val="00190AA0"/>
    <w:rsid w:val="001925EA"/>
    <w:rsid w:val="001A3DC5"/>
    <w:rsid w:val="001A42B2"/>
    <w:rsid w:val="001C099D"/>
    <w:rsid w:val="001C4F01"/>
    <w:rsid w:val="001C572C"/>
    <w:rsid w:val="001E32E0"/>
    <w:rsid w:val="001E46D0"/>
    <w:rsid w:val="001E48EC"/>
    <w:rsid w:val="00205FD5"/>
    <w:rsid w:val="0021749E"/>
    <w:rsid w:val="00250B86"/>
    <w:rsid w:val="0026576C"/>
    <w:rsid w:val="0027004A"/>
    <w:rsid w:val="0027345F"/>
    <w:rsid w:val="00276F5F"/>
    <w:rsid w:val="0028030C"/>
    <w:rsid w:val="00286364"/>
    <w:rsid w:val="00291993"/>
    <w:rsid w:val="00296E60"/>
    <w:rsid w:val="002979E2"/>
    <w:rsid w:val="002A5E57"/>
    <w:rsid w:val="002B594A"/>
    <w:rsid w:val="002B6A95"/>
    <w:rsid w:val="002D460F"/>
    <w:rsid w:val="002E7304"/>
    <w:rsid w:val="00304ABB"/>
    <w:rsid w:val="00310454"/>
    <w:rsid w:val="003143A7"/>
    <w:rsid w:val="0032037F"/>
    <w:rsid w:val="00322969"/>
    <w:rsid w:val="0032521B"/>
    <w:rsid w:val="00327277"/>
    <w:rsid w:val="00330D37"/>
    <w:rsid w:val="00331BBB"/>
    <w:rsid w:val="00340984"/>
    <w:rsid w:val="00341548"/>
    <w:rsid w:val="00346B19"/>
    <w:rsid w:val="00350F0F"/>
    <w:rsid w:val="00357A41"/>
    <w:rsid w:val="003609FF"/>
    <w:rsid w:val="00363574"/>
    <w:rsid w:val="00375432"/>
    <w:rsid w:val="00381252"/>
    <w:rsid w:val="00381995"/>
    <w:rsid w:val="00382295"/>
    <w:rsid w:val="003842BA"/>
    <w:rsid w:val="003A5ABB"/>
    <w:rsid w:val="003A5CB4"/>
    <w:rsid w:val="003A7AFA"/>
    <w:rsid w:val="003B4F62"/>
    <w:rsid w:val="003D3359"/>
    <w:rsid w:val="003E19D2"/>
    <w:rsid w:val="003E3DEA"/>
    <w:rsid w:val="0041515D"/>
    <w:rsid w:val="00416480"/>
    <w:rsid w:val="004238EB"/>
    <w:rsid w:val="00425127"/>
    <w:rsid w:val="00426360"/>
    <w:rsid w:val="00451777"/>
    <w:rsid w:val="00451E0F"/>
    <w:rsid w:val="00464F9E"/>
    <w:rsid w:val="00466740"/>
    <w:rsid w:val="004679C0"/>
    <w:rsid w:val="00473E6D"/>
    <w:rsid w:val="004933AB"/>
    <w:rsid w:val="004969F2"/>
    <w:rsid w:val="004A1948"/>
    <w:rsid w:val="004A2535"/>
    <w:rsid w:val="004B422D"/>
    <w:rsid w:val="004C530A"/>
    <w:rsid w:val="004D190E"/>
    <w:rsid w:val="004D376C"/>
    <w:rsid w:val="004D566C"/>
    <w:rsid w:val="004D7891"/>
    <w:rsid w:val="00502765"/>
    <w:rsid w:val="00504D1A"/>
    <w:rsid w:val="00507D9B"/>
    <w:rsid w:val="00522105"/>
    <w:rsid w:val="005240B5"/>
    <w:rsid w:val="005317E3"/>
    <w:rsid w:val="005317E4"/>
    <w:rsid w:val="00537CBD"/>
    <w:rsid w:val="0054330D"/>
    <w:rsid w:val="00543D52"/>
    <w:rsid w:val="005458F7"/>
    <w:rsid w:val="005569D6"/>
    <w:rsid w:val="005601D6"/>
    <w:rsid w:val="00562055"/>
    <w:rsid w:val="00565636"/>
    <w:rsid w:val="00574E0F"/>
    <w:rsid w:val="00577696"/>
    <w:rsid w:val="00590D2D"/>
    <w:rsid w:val="00592CA6"/>
    <w:rsid w:val="00596C83"/>
    <w:rsid w:val="005A3430"/>
    <w:rsid w:val="005B028E"/>
    <w:rsid w:val="005C153E"/>
    <w:rsid w:val="005D04E1"/>
    <w:rsid w:val="005D06CE"/>
    <w:rsid w:val="005D16DA"/>
    <w:rsid w:val="005D1BB6"/>
    <w:rsid w:val="005D4077"/>
    <w:rsid w:val="005D7F17"/>
    <w:rsid w:val="005F0183"/>
    <w:rsid w:val="005F4E2D"/>
    <w:rsid w:val="005F4E79"/>
    <w:rsid w:val="00601D87"/>
    <w:rsid w:val="00605896"/>
    <w:rsid w:val="006059DD"/>
    <w:rsid w:val="00612823"/>
    <w:rsid w:val="0061573A"/>
    <w:rsid w:val="00627E6F"/>
    <w:rsid w:val="006610A5"/>
    <w:rsid w:val="00661D8B"/>
    <w:rsid w:val="006636C3"/>
    <w:rsid w:val="00664098"/>
    <w:rsid w:val="006705F4"/>
    <w:rsid w:val="00673CE2"/>
    <w:rsid w:val="00676304"/>
    <w:rsid w:val="00681166"/>
    <w:rsid w:val="00690586"/>
    <w:rsid w:val="00695F30"/>
    <w:rsid w:val="00697588"/>
    <w:rsid w:val="006A6C9E"/>
    <w:rsid w:val="006B284C"/>
    <w:rsid w:val="006C5157"/>
    <w:rsid w:val="006D7552"/>
    <w:rsid w:val="006E3721"/>
    <w:rsid w:val="006E4C82"/>
    <w:rsid w:val="006E7F8C"/>
    <w:rsid w:val="006F186B"/>
    <w:rsid w:val="006F3B79"/>
    <w:rsid w:val="006F7B55"/>
    <w:rsid w:val="00700D1F"/>
    <w:rsid w:val="0070736D"/>
    <w:rsid w:val="00715410"/>
    <w:rsid w:val="007301CE"/>
    <w:rsid w:val="00746286"/>
    <w:rsid w:val="00751010"/>
    <w:rsid w:val="00754705"/>
    <w:rsid w:val="00761392"/>
    <w:rsid w:val="0076648F"/>
    <w:rsid w:val="00791B97"/>
    <w:rsid w:val="00792513"/>
    <w:rsid w:val="00793D9B"/>
    <w:rsid w:val="00796CF4"/>
    <w:rsid w:val="007A3CF0"/>
    <w:rsid w:val="007A42DE"/>
    <w:rsid w:val="007B765D"/>
    <w:rsid w:val="007C43DE"/>
    <w:rsid w:val="007C6848"/>
    <w:rsid w:val="007D3C6A"/>
    <w:rsid w:val="007D70EA"/>
    <w:rsid w:val="007E057B"/>
    <w:rsid w:val="007E65F7"/>
    <w:rsid w:val="007E6A36"/>
    <w:rsid w:val="007F4B0B"/>
    <w:rsid w:val="007F7177"/>
    <w:rsid w:val="00805500"/>
    <w:rsid w:val="00816E79"/>
    <w:rsid w:val="008255F0"/>
    <w:rsid w:val="008304EC"/>
    <w:rsid w:val="008353C8"/>
    <w:rsid w:val="0083796B"/>
    <w:rsid w:val="00846DC0"/>
    <w:rsid w:val="00850B8C"/>
    <w:rsid w:val="0085434B"/>
    <w:rsid w:val="008634F4"/>
    <w:rsid w:val="00864F61"/>
    <w:rsid w:val="0086503C"/>
    <w:rsid w:val="00872267"/>
    <w:rsid w:val="00896E35"/>
    <w:rsid w:val="008A4D12"/>
    <w:rsid w:val="008B0119"/>
    <w:rsid w:val="008B0D43"/>
    <w:rsid w:val="008B5EBA"/>
    <w:rsid w:val="008C4724"/>
    <w:rsid w:val="008C7511"/>
    <w:rsid w:val="008D1B3B"/>
    <w:rsid w:val="008D5DC4"/>
    <w:rsid w:val="008D76D2"/>
    <w:rsid w:val="008D7D7A"/>
    <w:rsid w:val="008E3CCE"/>
    <w:rsid w:val="008E527C"/>
    <w:rsid w:val="008E5E45"/>
    <w:rsid w:val="008E638D"/>
    <w:rsid w:val="008F076F"/>
    <w:rsid w:val="008F1E21"/>
    <w:rsid w:val="008F3C31"/>
    <w:rsid w:val="008F5641"/>
    <w:rsid w:val="008F6AF4"/>
    <w:rsid w:val="00900585"/>
    <w:rsid w:val="00910CE6"/>
    <w:rsid w:val="00913B8C"/>
    <w:rsid w:val="0091646B"/>
    <w:rsid w:val="00916C6B"/>
    <w:rsid w:val="009219E7"/>
    <w:rsid w:val="009270BB"/>
    <w:rsid w:val="00931F57"/>
    <w:rsid w:val="0094710A"/>
    <w:rsid w:val="0095193D"/>
    <w:rsid w:val="00953E77"/>
    <w:rsid w:val="0096046E"/>
    <w:rsid w:val="0096196D"/>
    <w:rsid w:val="009724D8"/>
    <w:rsid w:val="0097520B"/>
    <w:rsid w:val="0098285F"/>
    <w:rsid w:val="00983EE4"/>
    <w:rsid w:val="009A2686"/>
    <w:rsid w:val="009A328C"/>
    <w:rsid w:val="009A40E1"/>
    <w:rsid w:val="009A4A23"/>
    <w:rsid w:val="009C1720"/>
    <w:rsid w:val="009C3DCD"/>
    <w:rsid w:val="009D290F"/>
    <w:rsid w:val="009D2C01"/>
    <w:rsid w:val="009D4CF1"/>
    <w:rsid w:val="009D4D61"/>
    <w:rsid w:val="009D6655"/>
    <w:rsid w:val="009D6F20"/>
    <w:rsid w:val="009E29A1"/>
    <w:rsid w:val="009F2C06"/>
    <w:rsid w:val="009F7365"/>
    <w:rsid w:val="00A02611"/>
    <w:rsid w:val="00A101B7"/>
    <w:rsid w:val="00A12424"/>
    <w:rsid w:val="00A3095A"/>
    <w:rsid w:val="00A326AE"/>
    <w:rsid w:val="00A334B5"/>
    <w:rsid w:val="00A4338C"/>
    <w:rsid w:val="00A570E9"/>
    <w:rsid w:val="00A61A0A"/>
    <w:rsid w:val="00A773C9"/>
    <w:rsid w:val="00A82026"/>
    <w:rsid w:val="00A86E77"/>
    <w:rsid w:val="00AA511E"/>
    <w:rsid w:val="00AB0361"/>
    <w:rsid w:val="00AB0B33"/>
    <w:rsid w:val="00AB4761"/>
    <w:rsid w:val="00AE15B3"/>
    <w:rsid w:val="00AE4301"/>
    <w:rsid w:val="00AF223E"/>
    <w:rsid w:val="00B01778"/>
    <w:rsid w:val="00B04DDB"/>
    <w:rsid w:val="00B0729F"/>
    <w:rsid w:val="00B152E6"/>
    <w:rsid w:val="00B24F86"/>
    <w:rsid w:val="00B32418"/>
    <w:rsid w:val="00B35C67"/>
    <w:rsid w:val="00B37FBB"/>
    <w:rsid w:val="00B40521"/>
    <w:rsid w:val="00B431C5"/>
    <w:rsid w:val="00B46D72"/>
    <w:rsid w:val="00B504D8"/>
    <w:rsid w:val="00B510A9"/>
    <w:rsid w:val="00B60613"/>
    <w:rsid w:val="00B63DD2"/>
    <w:rsid w:val="00B67468"/>
    <w:rsid w:val="00B7241B"/>
    <w:rsid w:val="00B75B76"/>
    <w:rsid w:val="00B961CD"/>
    <w:rsid w:val="00BA1F97"/>
    <w:rsid w:val="00BB5D8B"/>
    <w:rsid w:val="00BC0FA0"/>
    <w:rsid w:val="00BC2509"/>
    <w:rsid w:val="00BC71C5"/>
    <w:rsid w:val="00BC7323"/>
    <w:rsid w:val="00BD650C"/>
    <w:rsid w:val="00BD7C94"/>
    <w:rsid w:val="00BD7E07"/>
    <w:rsid w:val="00BD7F06"/>
    <w:rsid w:val="00BE05F2"/>
    <w:rsid w:val="00BF2302"/>
    <w:rsid w:val="00BF4DDB"/>
    <w:rsid w:val="00C065CB"/>
    <w:rsid w:val="00C1725C"/>
    <w:rsid w:val="00C437FD"/>
    <w:rsid w:val="00C6472C"/>
    <w:rsid w:val="00C6708D"/>
    <w:rsid w:val="00C70DDA"/>
    <w:rsid w:val="00C8575B"/>
    <w:rsid w:val="00C87689"/>
    <w:rsid w:val="00CB14A7"/>
    <w:rsid w:val="00CC340A"/>
    <w:rsid w:val="00CC4E1A"/>
    <w:rsid w:val="00CC6DC3"/>
    <w:rsid w:val="00CD1C49"/>
    <w:rsid w:val="00CD4F15"/>
    <w:rsid w:val="00CD6395"/>
    <w:rsid w:val="00CD7BA1"/>
    <w:rsid w:val="00CF6FB9"/>
    <w:rsid w:val="00CF7448"/>
    <w:rsid w:val="00D0074E"/>
    <w:rsid w:val="00D12710"/>
    <w:rsid w:val="00D2181C"/>
    <w:rsid w:val="00D46A71"/>
    <w:rsid w:val="00D46F81"/>
    <w:rsid w:val="00D546A9"/>
    <w:rsid w:val="00D61023"/>
    <w:rsid w:val="00D622B2"/>
    <w:rsid w:val="00D70BEA"/>
    <w:rsid w:val="00D75234"/>
    <w:rsid w:val="00D75415"/>
    <w:rsid w:val="00D759E8"/>
    <w:rsid w:val="00D9008B"/>
    <w:rsid w:val="00D96034"/>
    <w:rsid w:val="00DA3FFF"/>
    <w:rsid w:val="00DA7466"/>
    <w:rsid w:val="00DB10D2"/>
    <w:rsid w:val="00DB2645"/>
    <w:rsid w:val="00DC3DB3"/>
    <w:rsid w:val="00DC671F"/>
    <w:rsid w:val="00DD06C1"/>
    <w:rsid w:val="00DD327D"/>
    <w:rsid w:val="00DE15AE"/>
    <w:rsid w:val="00DF0966"/>
    <w:rsid w:val="00E02308"/>
    <w:rsid w:val="00E14043"/>
    <w:rsid w:val="00E21963"/>
    <w:rsid w:val="00E24EA0"/>
    <w:rsid w:val="00E457C9"/>
    <w:rsid w:val="00E45E20"/>
    <w:rsid w:val="00E465FA"/>
    <w:rsid w:val="00E47503"/>
    <w:rsid w:val="00E5406A"/>
    <w:rsid w:val="00E6288F"/>
    <w:rsid w:val="00E7188F"/>
    <w:rsid w:val="00E72988"/>
    <w:rsid w:val="00E748E3"/>
    <w:rsid w:val="00E84456"/>
    <w:rsid w:val="00E84D42"/>
    <w:rsid w:val="00E859B1"/>
    <w:rsid w:val="00E87F68"/>
    <w:rsid w:val="00E91021"/>
    <w:rsid w:val="00E970C2"/>
    <w:rsid w:val="00EB50EC"/>
    <w:rsid w:val="00EC07E3"/>
    <w:rsid w:val="00EC741F"/>
    <w:rsid w:val="00ED4F4B"/>
    <w:rsid w:val="00EE0E1D"/>
    <w:rsid w:val="00EE3673"/>
    <w:rsid w:val="00EE379F"/>
    <w:rsid w:val="00EE6589"/>
    <w:rsid w:val="00F0000E"/>
    <w:rsid w:val="00F00FBA"/>
    <w:rsid w:val="00F03E3B"/>
    <w:rsid w:val="00F13B21"/>
    <w:rsid w:val="00F236B2"/>
    <w:rsid w:val="00F23CBF"/>
    <w:rsid w:val="00F242B5"/>
    <w:rsid w:val="00F26474"/>
    <w:rsid w:val="00F277FB"/>
    <w:rsid w:val="00F35F93"/>
    <w:rsid w:val="00F4519A"/>
    <w:rsid w:val="00F46436"/>
    <w:rsid w:val="00F65270"/>
    <w:rsid w:val="00F704C5"/>
    <w:rsid w:val="00F77786"/>
    <w:rsid w:val="00F77E54"/>
    <w:rsid w:val="00F83765"/>
    <w:rsid w:val="00F85E92"/>
    <w:rsid w:val="00F86C2C"/>
    <w:rsid w:val="00F90947"/>
    <w:rsid w:val="00FA1D23"/>
    <w:rsid w:val="00FA2584"/>
    <w:rsid w:val="00FC389D"/>
    <w:rsid w:val="00FC7224"/>
    <w:rsid w:val="00FE3883"/>
    <w:rsid w:val="00FE3C44"/>
    <w:rsid w:val="00FE4624"/>
    <w:rsid w:val="00FE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20294"/>
  <w15:chartTrackingRefBased/>
  <w15:docId w15:val="{EC131100-F609-455A-809E-5AD60992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5CB"/>
    <w:pPr>
      <w:numPr>
        <w:numId w:val="9"/>
      </w:numPr>
    </w:pPr>
  </w:style>
  <w:style w:type="paragraph" w:styleId="Heading1">
    <w:name w:val="heading 1"/>
    <w:basedOn w:val="Normal"/>
    <w:next w:val="Normal"/>
    <w:link w:val="Heading1Char"/>
    <w:uiPriority w:val="9"/>
    <w:qFormat/>
    <w:rsid w:val="00C065CB"/>
    <w:pPr>
      <w:keepNext/>
      <w:keepLines/>
      <w:numPr>
        <w:numId w:val="7"/>
      </w:numPr>
      <w:spacing w:before="360"/>
      <w:outlineLvl w:val="0"/>
    </w:pPr>
    <w:rPr>
      <w:rFonts w:asciiTheme="majorHAnsi" w:eastAsiaTheme="majorEastAsia" w:hAnsiTheme="majorHAnsi" w:cstheme="majorBidi"/>
      <w:caps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8F5641"/>
    <w:pPr>
      <w:numPr>
        <w:ilvl w:val="1"/>
      </w:numPr>
      <w:spacing w:before="280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9D290F"/>
    <w:pPr>
      <w:numPr>
        <w:ilvl w:val="2"/>
      </w:numPr>
      <w:outlineLvl w:val="2"/>
    </w:pPr>
    <w:rPr>
      <w:sz w:val="22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F77E54"/>
    <w:pPr>
      <w:numPr>
        <w:ilvl w:val="3"/>
      </w:numPr>
      <w:outlineLvl w:val="3"/>
    </w:pPr>
    <w:rPr>
      <w:rFonts w:asciiTheme="minorHAnsi" w:hAnsiTheme="minorHAnsi"/>
      <w:b/>
      <w:iCs/>
    </w:rPr>
  </w:style>
  <w:style w:type="paragraph" w:styleId="Heading5">
    <w:name w:val="heading 5"/>
    <w:basedOn w:val="Heading4"/>
    <w:next w:val="Normal"/>
    <w:link w:val="Heading5Char"/>
    <w:uiPriority w:val="9"/>
    <w:rsid w:val="00F77E54"/>
    <w:pPr>
      <w:numPr>
        <w:ilvl w:val="4"/>
      </w:numPr>
      <w:spacing w:after="240"/>
      <w:outlineLvl w:val="4"/>
    </w:pPr>
    <w:rPr>
      <w:b w:val="0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5"/>
    </w:pPr>
    <w:rPr>
      <w:rFonts w:asciiTheme="majorHAnsi" w:eastAsiaTheme="majorEastAsia" w:hAnsiTheme="majorHAnsi" w:cstheme="majorBidi"/>
      <w:color w:val="6A63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6A63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30C"/>
    <w:rPr>
      <w:rFonts w:asciiTheme="majorHAnsi" w:eastAsiaTheme="majorEastAsia" w:hAnsiTheme="majorHAnsi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1993"/>
    <w:rPr>
      <w:rFonts w:asciiTheme="majorHAnsi" w:eastAsiaTheme="majorEastAsia" w:hAnsiTheme="majorHAnsi" w:cstheme="majorBidi"/>
      <w:cap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290F"/>
    <w:rPr>
      <w:rFonts w:asciiTheme="majorHAnsi" w:eastAsiaTheme="majorEastAsia" w:hAnsiTheme="majorHAnsi" w:cstheme="majorBidi"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7E54"/>
    <w:rPr>
      <w:rFonts w:eastAsiaTheme="majorEastAsia" w:cstheme="majorBidi"/>
      <w:b/>
      <w:iCs/>
      <w:caps/>
      <w:szCs w:val="24"/>
    </w:rPr>
  </w:style>
  <w:style w:type="numbering" w:customStyle="1" w:styleId="Headings">
    <w:name w:val="Headings"/>
    <w:uiPriority w:val="99"/>
    <w:rsid w:val="00C065CB"/>
    <w:pPr>
      <w:numPr>
        <w:numId w:val="1"/>
      </w:numPr>
    </w:pPr>
  </w:style>
  <w:style w:type="paragraph" w:styleId="ListBullet">
    <w:name w:val="List Bullet"/>
    <w:basedOn w:val="Normal"/>
    <w:uiPriority w:val="99"/>
    <w:qFormat/>
    <w:rsid w:val="00C065CB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F77E54"/>
    <w:rPr>
      <w:rFonts w:eastAsiaTheme="majorEastAsia" w:cstheme="majorBidi"/>
      <w:i/>
      <w:iCs/>
      <w:cap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535"/>
    <w:rPr>
      <w:rFonts w:asciiTheme="majorHAnsi" w:eastAsiaTheme="majorEastAsia" w:hAnsiTheme="majorHAnsi" w:cstheme="majorBidi"/>
      <w:color w:val="6A635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535"/>
    <w:rPr>
      <w:rFonts w:asciiTheme="majorHAnsi" w:eastAsiaTheme="majorEastAsia" w:hAnsiTheme="majorHAnsi" w:cstheme="majorBidi"/>
      <w:i/>
      <w:iCs/>
      <w:color w:val="6A635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5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5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Bullet2">
    <w:name w:val="List Bullet 2"/>
    <w:basedOn w:val="Normal"/>
    <w:uiPriority w:val="99"/>
    <w:qFormat/>
    <w:rsid w:val="00C065CB"/>
    <w:pPr>
      <w:numPr>
        <w:ilvl w:val="1"/>
        <w:numId w:val="8"/>
      </w:numPr>
    </w:pPr>
  </w:style>
  <w:style w:type="numbering" w:customStyle="1" w:styleId="Bullettedlists">
    <w:name w:val="Bulletted lists"/>
    <w:uiPriority w:val="99"/>
    <w:rsid w:val="00C065CB"/>
    <w:pPr>
      <w:numPr>
        <w:numId w:val="2"/>
      </w:numPr>
    </w:pPr>
  </w:style>
  <w:style w:type="numbering" w:customStyle="1" w:styleId="NumberedLists">
    <w:name w:val="NumberedLists"/>
    <w:uiPriority w:val="99"/>
    <w:rsid w:val="00C065CB"/>
    <w:pPr>
      <w:numPr>
        <w:numId w:val="3"/>
      </w:numPr>
    </w:pPr>
  </w:style>
  <w:style w:type="paragraph" w:styleId="ListBullet3">
    <w:name w:val="List Bullet 3"/>
    <w:basedOn w:val="Normal"/>
    <w:uiPriority w:val="99"/>
    <w:qFormat/>
    <w:rsid w:val="00C065CB"/>
    <w:pPr>
      <w:numPr>
        <w:ilvl w:val="2"/>
        <w:numId w:val="8"/>
      </w:numPr>
    </w:pPr>
  </w:style>
  <w:style w:type="paragraph" w:styleId="ListBullet4">
    <w:name w:val="List Bullet 4"/>
    <w:basedOn w:val="Normal"/>
    <w:uiPriority w:val="99"/>
    <w:qFormat/>
    <w:rsid w:val="00C065CB"/>
    <w:pPr>
      <w:numPr>
        <w:ilvl w:val="3"/>
        <w:numId w:val="8"/>
      </w:numPr>
    </w:pPr>
  </w:style>
  <w:style w:type="paragraph" w:styleId="ListBullet5">
    <w:name w:val="List Bullet 5"/>
    <w:basedOn w:val="Normal"/>
    <w:uiPriority w:val="99"/>
    <w:qFormat/>
    <w:rsid w:val="00C065CB"/>
    <w:pPr>
      <w:numPr>
        <w:ilvl w:val="4"/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AF223E"/>
    <w:pPr>
      <w:spacing w:before="240"/>
      <w:jc w:val="right"/>
    </w:pPr>
    <w:rPr>
      <w:b/>
      <w:caps/>
      <w:sz w:val="36"/>
    </w:rPr>
  </w:style>
  <w:style w:type="paragraph" w:styleId="ListNumber">
    <w:name w:val="List Number"/>
    <w:basedOn w:val="Normal"/>
    <w:uiPriority w:val="99"/>
    <w:qFormat/>
    <w:rsid w:val="007F4B0B"/>
    <w:pPr>
      <w:numPr>
        <w:ilvl w:val="1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AF223E"/>
    <w:rPr>
      <w:b/>
      <w:caps/>
      <w:sz w:val="36"/>
    </w:rPr>
  </w:style>
  <w:style w:type="paragraph" w:styleId="Footer">
    <w:name w:val="footer"/>
    <w:basedOn w:val="Normal"/>
    <w:link w:val="FooterChar"/>
    <w:uiPriority w:val="99"/>
    <w:unhideWhenUsed/>
    <w:rsid w:val="00AF223E"/>
    <w:pPr>
      <w:spacing w:before="40" w:after="40"/>
      <w:jc w:val="center"/>
    </w:pPr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F223E"/>
    <w:rPr>
      <w:noProof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F223E"/>
    <w:pPr>
      <w:contextualSpacing/>
      <w:jc w:val="center"/>
    </w:pPr>
    <w:rPr>
      <w:rFonts w:asciiTheme="majorHAnsi" w:eastAsiaTheme="majorEastAsia" w:hAnsiTheme="majorHAnsi" w:cstheme="majorBidi"/>
      <w:b/>
      <w:caps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23E"/>
    <w:rPr>
      <w:rFonts w:asciiTheme="majorHAnsi" w:eastAsiaTheme="majorEastAsia" w:hAnsiTheme="majorHAnsi" w:cstheme="majorBidi"/>
      <w:b/>
      <w:caps/>
      <w:kern w:val="28"/>
      <w:sz w:val="52"/>
      <w:szCs w:val="56"/>
    </w:rPr>
  </w:style>
  <w:style w:type="table" w:styleId="TableGrid">
    <w:name w:val="Table Grid"/>
    <w:aliases w:val="Glencore"/>
    <w:basedOn w:val="TableNormal"/>
    <w:rsid w:val="004D78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er"/>
    <w:next w:val="Normal"/>
    <w:uiPriority w:val="39"/>
    <w:unhideWhenUsed/>
    <w:rsid w:val="00330D37"/>
    <w:pPr>
      <w:numPr>
        <w:numId w:val="0"/>
      </w:numPr>
      <w:spacing w:before="0" w:after="0" w:line="259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left" w:pos="567"/>
        <w:tab w:val="right" w:leader="dot" w:pos="9592"/>
      </w:tabs>
      <w:spacing w:before="160" w:after="160"/>
    </w:pPr>
    <w:rPr>
      <w:rFonts w:asciiTheme="majorHAnsi" w:eastAsiaTheme="minorEastAsia" w:hAnsiTheme="majorHAnsi" w:cstheme="minorBidi"/>
      <w:noProof/>
      <w:sz w:val="24"/>
      <w:lang w:eastAsia="en-AU"/>
    </w:rPr>
  </w:style>
  <w:style w:type="paragraph" w:styleId="TOC2">
    <w:name w:val="toc 2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left" w:pos="1276"/>
        <w:tab w:val="right" w:leader="dot" w:pos="9589"/>
      </w:tabs>
      <w:spacing w:before="160" w:after="160"/>
      <w:ind w:left="567"/>
    </w:pPr>
    <w:rPr>
      <w:rFonts w:asciiTheme="majorHAnsi" w:hAnsiTheme="majorHAnsi"/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right" w:pos="9594"/>
      </w:tabs>
      <w:ind w:left="1276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9E29A1"/>
    <w:rPr>
      <w:color w:val="5F5F5F" w:themeColor="hyperlink"/>
      <w:u w:val="single"/>
    </w:rPr>
  </w:style>
  <w:style w:type="table" w:customStyle="1" w:styleId="HVOTable">
    <w:name w:val="HVO Table"/>
    <w:basedOn w:val="TableNormal"/>
    <w:uiPriority w:val="99"/>
    <w:rsid w:val="00AF223E"/>
    <w:pPr>
      <w:spacing w:before="60" w:after="60"/>
    </w:pPr>
    <w:rPr>
      <w:sz w:val="20"/>
    </w:rPr>
    <w:tblPr>
      <w:tblStyleRowBandSize w:val="1"/>
      <w:tblStyleColBandSize w:val="1"/>
      <w:tblBorders>
        <w:insideV w:val="single" w:sz="4" w:space="0" w:color="auto"/>
      </w:tblBorders>
      <w:tblCellMar>
        <w:top w:w="170" w:type="dxa"/>
        <w:bottom w:w="170" w:type="dxa"/>
      </w:tblCellMar>
    </w:tblPr>
    <w:trPr>
      <w:cantSplit/>
    </w:trPr>
    <w:tblStylePr w:type="fir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caps/>
        <w:smallCaps w:val="0"/>
        <w:color w:val="auto"/>
        <w:sz w:val="22"/>
      </w:rPr>
      <w:tblPr/>
      <w:trPr>
        <w:cantSplit w:val="0"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  <w:tblPr/>
      <w:tcPr>
        <w:shd w:val="clear" w:color="auto" w:fill="CECAC8" w:themeFill="accent1"/>
      </w:tcPr>
    </w:tblStylePr>
    <w:tblStylePr w:type="firstCol">
      <w:pPr>
        <w:wordWrap/>
        <w:jc w:val="left"/>
      </w:pPr>
      <w:rPr>
        <w:rFonts w:asciiTheme="minorHAnsi" w:hAnsiTheme="minorHAnsi"/>
        <w:b/>
        <w:caps/>
        <w:smallCaps w:val="0"/>
        <w:sz w:val="22"/>
      </w:rPr>
    </w:tblStylePr>
    <w:tblStylePr w:type="lastCol">
      <w:tblPr/>
      <w:tcPr>
        <w:shd w:val="clear" w:color="auto" w:fill="CECAC8" w:themeFill="accent1"/>
      </w:tcPr>
    </w:tblStylePr>
    <w:tblStylePr w:type="band1Vert">
      <w:tblPr/>
      <w:tcPr>
        <w:shd w:val="clear" w:color="auto" w:fill="CECAC8" w:themeFill="accent1"/>
      </w:tcPr>
    </w:tblStylePr>
    <w:tblStylePr w:type="band1Horz">
      <w:tblPr/>
      <w:tcPr>
        <w:shd w:val="clear" w:color="auto" w:fill="CECAC8" w:themeFill="accent1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704C5"/>
    <w:pPr>
      <w:spacing w:before="0"/>
    </w:pPr>
    <w:rPr>
      <w:i/>
      <w:iCs/>
      <w:color w:val="000000" w:themeColor="text2"/>
    </w:rPr>
  </w:style>
  <w:style w:type="paragraph" w:styleId="ListNumber2">
    <w:name w:val="List Number 2"/>
    <w:basedOn w:val="Normal"/>
    <w:uiPriority w:val="99"/>
    <w:rsid w:val="00AB4761"/>
    <w:pPr>
      <w:numPr>
        <w:ilvl w:val="2"/>
      </w:numPr>
    </w:pPr>
  </w:style>
  <w:style w:type="paragraph" w:styleId="ListNumber3">
    <w:name w:val="List Number 3"/>
    <w:basedOn w:val="Normal"/>
    <w:uiPriority w:val="99"/>
    <w:qFormat/>
    <w:rsid w:val="00AB4761"/>
    <w:pPr>
      <w:numPr>
        <w:ilvl w:val="3"/>
      </w:numPr>
    </w:pPr>
  </w:style>
  <w:style w:type="paragraph" w:styleId="ListNumber4">
    <w:name w:val="List Number 4"/>
    <w:basedOn w:val="Normal"/>
    <w:uiPriority w:val="99"/>
    <w:qFormat/>
    <w:rsid w:val="00AB4761"/>
    <w:pPr>
      <w:numPr>
        <w:ilvl w:val="4"/>
      </w:numPr>
    </w:pPr>
  </w:style>
  <w:style w:type="paragraph" w:styleId="ListNumber5">
    <w:name w:val="List Number 5"/>
    <w:basedOn w:val="Normal"/>
    <w:uiPriority w:val="99"/>
    <w:qFormat/>
    <w:rsid w:val="00AB4761"/>
    <w:pPr>
      <w:numPr>
        <w:ilvl w:val="5"/>
      </w:numPr>
    </w:pPr>
  </w:style>
  <w:style w:type="character" w:styleId="PlaceholderText">
    <w:name w:val="Placeholder Text"/>
    <w:basedOn w:val="DefaultParagraphFont"/>
    <w:uiPriority w:val="99"/>
    <w:rsid w:val="00DD06C1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0C2"/>
    <w:pPr>
      <w:numPr>
        <w:numId w:val="0"/>
      </w:numPr>
    </w:pPr>
    <w:rPr>
      <w:rFonts w:eastAsiaTheme="minorEastAsia" w:cstheme="minorBidi"/>
    </w:rPr>
  </w:style>
  <w:style w:type="character" w:customStyle="1" w:styleId="SubtitleChar">
    <w:name w:val="Subtitle Char"/>
    <w:basedOn w:val="DefaultParagraphFont"/>
    <w:link w:val="Subtitle"/>
    <w:uiPriority w:val="11"/>
    <w:rsid w:val="00E970C2"/>
    <w:rPr>
      <w:rFonts w:eastAsiaTheme="minorEastAsia" w:cstheme="minorBidi"/>
    </w:rPr>
  </w:style>
  <w:style w:type="paragraph" w:customStyle="1" w:styleId="PlnHeading1">
    <w:name w:val="Pln Heading 1"/>
    <w:basedOn w:val="Heading1"/>
    <w:next w:val="Normal"/>
    <w:link w:val="PlnHeading1Char"/>
    <w:uiPriority w:val="9"/>
    <w:qFormat/>
    <w:rsid w:val="0005264F"/>
    <w:pPr>
      <w:numPr>
        <w:numId w:val="0"/>
      </w:numPr>
    </w:pPr>
  </w:style>
  <w:style w:type="paragraph" w:customStyle="1" w:styleId="PlnHeading2">
    <w:name w:val="Pln Heading 2"/>
    <w:basedOn w:val="Heading2"/>
    <w:next w:val="Normal"/>
    <w:link w:val="PlnHeading2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1Char">
    <w:name w:val="Pln Heading 1 Char"/>
    <w:basedOn w:val="Heading1Char"/>
    <w:link w:val="PlnHeading1"/>
    <w:uiPriority w:val="9"/>
    <w:rsid w:val="00754705"/>
    <w:rPr>
      <w:rFonts w:asciiTheme="majorHAnsi" w:eastAsiaTheme="majorEastAsia" w:hAnsiTheme="majorHAnsi" w:cstheme="majorBidi"/>
      <w:b w:val="0"/>
      <w:caps/>
      <w:color w:val="CECAC8" w:themeColor="accent1"/>
      <w:sz w:val="28"/>
      <w:szCs w:val="32"/>
    </w:rPr>
  </w:style>
  <w:style w:type="paragraph" w:customStyle="1" w:styleId="PlnHeading3">
    <w:name w:val="Pln Heading 3"/>
    <w:basedOn w:val="Heading3"/>
    <w:next w:val="Normal"/>
    <w:link w:val="PlnHeading3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2Char">
    <w:name w:val="Pln Heading 2 Char"/>
    <w:basedOn w:val="Heading2Char"/>
    <w:link w:val="PlnHeading2"/>
    <w:uiPriority w:val="9"/>
    <w:rsid w:val="00C065CB"/>
    <w:rPr>
      <w:rFonts w:asciiTheme="majorHAnsi" w:eastAsiaTheme="majorEastAsia" w:hAnsiTheme="majorHAnsi" w:cstheme="majorBidi"/>
      <w:cap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D1A"/>
    <w:pPr>
      <w:spacing w:after="0"/>
    </w:pPr>
    <w:rPr>
      <w:rFonts w:ascii="Segoe UI" w:hAnsi="Segoe UI" w:cs="Segoe UI"/>
    </w:rPr>
  </w:style>
  <w:style w:type="character" w:customStyle="1" w:styleId="PlnHeading3Char">
    <w:name w:val="Pln Heading 3 Char"/>
    <w:basedOn w:val="Heading3Char"/>
    <w:link w:val="PlnHeading3"/>
    <w:uiPriority w:val="9"/>
    <w:rsid w:val="00C065CB"/>
    <w:rPr>
      <w:rFonts w:asciiTheme="majorHAnsi" w:eastAsiaTheme="majorEastAsia" w:hAnsiTheme="majorHAnsi" w:cstheme="majorBidi"/>
      <w:b w:val="0"/>
      <w:caps/>
      <w:color w:val="CECAC8" w:themeColor="accent1"/>
      <w:sz w:val="22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1A"/>
    <w:rPr>
      <w:rFonts w:ascii="Segoe UI" w:hAnsi="Segoe UI" w:cs="Segoe UI"/>
    </w:rPr>
  </w:style>
  <w:style w:type="paragraph" w:customStyle="1" w:styleId="AppendixHeading1">
    <w:name w:val="Appendix Heading 1"/>
    <w:basedOn w:val="Heading1"/>
    <w:next w:val="Normal"/>
    <w:link w:val="AppendixHeading1Char"/>
    <w:uiPriority w:val="10"/>
    <w:qFormat/>
    <w:rsid w:val="00504D1A"/>
    <w:pPr>
      <w:pageBreakBefore/>
      <w:numPr>
        <w:numId w:val="4"/>
      </w:numPr>
    </w:pPr>
  </w:style>
  <w:style w:type="paragraph" w:customStyle="1" w:styleId="AppendixHeading2">
    <w:name w:val="Appendix Heading 2"/>
    <w:basedOn w:val="Heading2"/>
    <w:next w:val="Normal"/>
    <w:link w:val="AppendixHeading2Char"/>
    <w:uiPriority w:val="10"/>
    <w:qFormat/>
    <w:rsid w:val="00504D1A"/>
    <w:pPr>
      <w:numPr>
        <w:numId w:val="4"/>
      </w:numPr>
    </w:pPr>
  </w:style>
  <w:style w:type="character" w:customStyle="1" w:styleId="AppendixHeading1Char">
    <w:name w:val="Appendix Heading 1 Char"/>
    <w:basedOn w:val="Heading1Char"/>
    <w:link w:val="AppendixHeading1"/>
    <w:uiPriority w:val="10"/>
    <w:rsid w:val="006C5157"/>
    <w:rPr>
      <w:rFonts w:asciiTheme="majorHAnsi" w:eastAsiaTheme="majorEastAsia" w:hAnsiTheme="majorHAnsi" w:cstheme="majorBidi"/>
      <w:caps/>
      <w:sz w:val="28"/>
      <w:szCs w:val="32"/>
    </w:rPr>
  </w:style>
  <w:style w:type="paragraph" w:customStyle="1" w:styleId="AppendixHeading3">
    <w:name w:val="Appendix Heading 3"/>
    <w:basedOn w:val="Heading3"/>
    <w:next w:val="Normal"/>
    <w:link w:val="AppendixHeading3Char"/>
    <w:uiPriority w:val="10"/>
    <w:qFormat/>
    <w:rsid w:val="00504D1A"/>
    <w:pPr>
      <w:numPr>
        <w:numId w:val="4"/>
      </w:numPr>
    </w:pPr>
  </w:style>
  <w:style w:type="character" w:customStyle="1" w:styleId="AppendixHeading2Char">
    <w:name w:val="Appendix Heading 2 Char"/>
    <w:basedOn w:val="Heading2Char"/>
    <w:link w:val="AppendixHeading2"/>
    <w:uiPriority w:val="10"/>
    <w:rsid w:val="006C5157"/>
    <w:rPr>
      <w:rFonts w:asciiTheme="majorHAnsi" w:eastAsiaTheme="majorEastAsia" w:hAnsiTheme="majorHAnsi" w:cstheme="majorBidi"/>
      <w:caps/>
      <w:sz w:val="24"/>
      <w:szCs w:val="26"/>
    </w:rPr>
  </w:style>
  <w:style w:type="numbering" w:customStyle="1" w:styleId="AppendixHeadings">
    <w:name w:val="AppendixHeadings"/>
    <w:uiPriority w:val="99"/>
    <w:rsid w:val="00504D1A"/>
    <w:pPr>
      <w:numPr>
        <w:numId w:val="4"/>
      </w:numPr>
    </w:pPr>
  </w:style>
  <w:style w:type="character" w:customStyle="1" w:styleId="AppendixHeading3Char">
    <w:name w:val="Appendix Heading 3 Char"/>
    <w:basedOn w:val="Heading3Char"/>
    <w:link w:val="AppendixHeading3"/>
    <w:uiPriority w:val="10"/>
    <w:rsid w:val="006C5157"/>
    <w:rPr>
      <w:rFonts w:asciiTheme="majorHAnsi" w:eastAsiaTheme="majorEastAsia" w:hAnsiTheme="majorHAnsi" w:cstheme="majorBidi"/>
      <w:caps/>
      <w:szCs w:val="24"/>
    </w:rPr>
  </w:style>
  <w:style w:type="table" w:customStyle="1" w:styleId="HVOMinutes">
    <w:name w:val="HVO Minutes"/>
    <w:basedOn w:val="HVOTable"/>
    <w:uiPriority w:val="99"/>
    <w:rsid w:val="00AF223E"/>
    <w:pPr>
      <w:spacing w:before="120" w:after="120"/>
    </w:pPr>
    <w:tblPr>
      <w:tblBorders>
        <w:insideH w:val="single" w:sz="4" w:space="0" w:color="auto"/>
        <w:insideV w:val="none" w:sz="0" w:space="0" w:color="auto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120" w:beforeAutospacing="0" w:afterLines="0" w:after="120" w:afterAutospacing="0"/>
      </w:pPr>
      <w:rPr>
        <w:rFonts w:asciiTheme="minorHAnsi" w:hAnsiTheme="minorHAnsi"/>
        <w:b/>
        <w:caps/>
        <w:smallCaps w:val="0"/>
        <w:color w:val="auto"/>
        <w:sz w:val="22"/>
      </w:rPr>
      <w:tblPr/>
      <w:trPr>
        <w:cantSplit w:val="0"/>
        <w:tblHeader/>
      </w:trPr>
      <w:tcPr>
        <w:tcBorders>
          <w:bottom w:val="single" w:sz="4" w:space="0" w:color="auto"/>
        </w:tcBorders>
        <w:shd w:val="clear" w:color="auto" w:fill="E6E7E8" w:themeFill="accent2"/>
      </w:tcPr>
    </w:tblStylePr>
    <w:tblStylePr w:type="lastRow">
      <w:rPr>
        <w:b/>
      </w:rPr>
      <w:tblPr/>
      <w:tcPr>
        <w:shd w:val="clear" w:color="auto" w:fill="E6E7E8" w:themeFill="accent2"/>
      </w:tcPr>
    </w:tblStylePr>
    <w:tblStylePr w:type="firstCol">
      <w:pPr>
        <w:wordWrap/>
        <w:jc w:val="left"/>
      </w:pPr>
      <w:rPr>
        <w:rFonts w:asciiTheme="minorHAnsi" w:hAnsiTheme="minorHAnsi"/>
        <w:b/>
        <w:caps/>
        <w:smallCaps w:val="0"/>
        <w:color w:val="auto"/>
        <w:sz w:val="22"/>
      </w:rPr>
    </w:tblStylePr>
    <w:tblStylePr w:type="lastCol">
      <w:tblPr/>
      <w:tcPr>
        <w:shd w:val="clear" w:color="auto" w:fill="E6E7E8" w:themeFill="accent2"/>
      </w:tcPr>
    </w:tblStylePr>
    <w:tblStylePr w:type="band1Vert">
      <w:tblPr/>
      <w:tcPr>
        <w:shd w:val="clear" w:color="auto" w:fill="CECAC8" w:themeFill="accent1"/>
      </w:tcPr>
    </w:tblStylePr>
    <w:tblStylePr w:type="band2Vert">
      <w:tblPr/>
      <w:tcPr>
        <w:shd w:val="clear" w:color="auto" w:fill="E6E7E8" w:themeFill="accent2"/>
      </w:tcPr>
    </w:tblStylePr>
    <w:tblStylePr w:type="band1Horz">
      <w:tblPr/>
      <w:tcPr>
        <w:shd w:val="clear" w:color="auto" w:fill="CECAC8" w:themeFill="accent1"/>
      </w:tcPr>
    </w:tblStylePr>
    <w:tblStylePr w:type="band2Horz">
      <w:tblPr/>
      <w:tcPr>
        <w:shd w:val="clear" w:color="auto" w:fill="E6E7E8" w:themeFill="accent2"/>
      </w:tcPr>
    </w:tblStylePr>
  </w:style>
  <w:style w:type="paragraph" w:customStyle="1" w:styleId="PlnHeading5">
    <w:name w:val="Pln Heading 5"/>
    <w:basedOn w:val="Heading5"/>
    <w:next w:val="Normal"/>
    <w:link w:val="PlnHeading5Char"/>
    <w:uiPriority w:val="9"/>
    <w:qFormat/>
    <w:rsid w:val="00C065CB"/>
    <w:pPr>
      <w:numPr>
        <w:ilvl w:val="0"/>
        <w:numId w:val="0"/>
      </w:numPr>
    </w:pPr>
  </w:style>
  <w:style w:type="paragraph" w:customStyle="1" w:styleId="PlnHeading4">
    <w:name w:val="Pln Heading 4"/>
    <w:basedOn w:val="Heading4"/>
    <w:next w:val="Normal"/>
    <w:link w:val="PlnHeading4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5Char">
    <w:name w:val="Pln Heading 5 Char"/>
    <w:basedOn w:val="Heading5Char"/>
    <w:link w:val="PlnHeading5"/>
    <w:uiPriority w:val="9"/>
    <w:rsid w:val="00C065CB"/>
    <w:rPr>
      <w:rFonts w:eastAsiaTheme="majorEastAsia" w:cstheme="majorBidi"/>
      <w:i/>
      <w:iCs/>
      <w:caps/>
      <w:szCs w:val="24"/>
    </w:rPr>
  </w:style>
  <w:style w:type="paragraph" w:customStyle="1" w:styleId="CoverDetails1">
    <w:name w:val="Cover Details 1"/>
    <w:basedOn w:val="Normal"/>
    <w:next w:val="Normal"/>
    <w:link w:val="CoverDetails1Char"/>
    <w:uiPriority w:val="99"/>
    <w:qFormat/>
    <w:rsid w:val="00AF223E"/>
    <w:pPr>
      <w:framePr w:hSpace="181" w:wrap="auto" w:vAnchor="page" w:hAnchor="page" w:x="1" w:y="6493"/>
      <w:spacing w:before="280" w:after="0"/>
    </w:pPr>
    <w:rPr>
      <w:rFonts w:asciiTheme="majorHAnsi" w:hAnsiTheme="majorHAnsi"/>
      <w:b/>
      <w:caps/>
      <w:spacing w:val="18"/>
    </w:rPr>
  </w:style>
  <w:style w:type="character" w:customStyle="1" w:styleId="PlnHeading4Char">
    <w:name w:val="Pln Heading 4 Char"/>
    <w:basedOn w:val="Heading4Char"/>
    <w:link w:val="PlnHeading4"/>
    <w:uiPriority w:val="9"/>
    <w:rsid w:val="00C065CB"/>
    <w:rPr>
      <w:rFonts w:eastAsiaTheme="majorEastAsia" w:cstheme="majorBidi"/>
      <w:b/>
      <w:iCs/>
      <w:caps/>
      <w:szCs w:val="24"/>
    </w:rPr>
  </w:style>
  <w:style w:type="paragraph" w:styleId="Date">
    <w:name w:val="Date"/>
    <w:basedOn w:val="Normal"/>
    <w:next w:val="Normal"/>
    <w:link w:val="DateChar"/>
    <w:uiPriority w:val="99"/>
    <w:qFormat/>
    <w:rsid w:val="00010AEA"/>
  </w:style>
  <w:style w:type="character" w:customStyle="1" w:styleId="CoverDetails1Char">
    <w:name w:val="Cover Details 1 Char"/>
    <w:basedOn w:val="DefaultParagraphFont"/>
    <w:link w:val="CoverDetails1"/>
    <w:uiPriority w:val="99"/>
    <w:rsid w:val="00AF223E"/>
    <w:rPr>
      <w:rFonts w:asciiTheme="majorHAnsi" w:hAnsiTheme="majorHAnsi"/>
      <w:b/>
      <w:caps/>
      <w:spacing w:val="18"/>
    </w:rPr>
  </w:style>
  <w:style w:type="character" w:customStyle="1" w:styleId="DateChar">
    <w:name w:val="Date Char"/>
    <w:basedOn w:val="DefaultParagraphFont"/>
    <w:link w:val="Date"/>
    <w:uiPriority w:val="99"/>
    <w:rsid w:val="00010AEA"/>
  </w:style>
  <w:style w:type="paragraph" w:styleId="TOC4">
    <w:name w:val="toc 4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660"/>
    </w:pPr>
    <w:rPr>
      <w:rFonts w:eastAsiaTheme="minorEastAsia" w:cstheme="minorBidi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880"/>
    </w:pPr>
    <w:rPr>
      <w:rFonts w:eastAsiaTheme="minorEastAsia" w:cstheme="minorBidi"/>
      <w:lang w:eastAsia="en-AU"/>
    </w:rPr>
  </w:style>
  <w:style w:type="paragraph" w:styleId="ListParagraph0">
    <w:name w:val="List Paragraph"/>
    <w:basedOn w:val="Normal"/>
    <w:uiPriority w:val="34"/>
    <w:rsid w:val="005D06CE"/>
    <w:pPr>
      <w:numPr>
        <w:numId w:val="6"/>
      </w:numPr>
    </w:pPr>
  </w:style>
  <w:style w:type="numbering" w:customStyle="1" w:styleId="ListParagraph">
    <w:name w:val="ListParagraph"/>
    <w:uiPriority w:val="99"/>
    <w:rsid w:val="000071F9"/>
    <w:pPr>
      <w:numPr>
        <w:numId w:val="5"/>
      </w:numPr>
    </w:pPr>
  </w:style>
  <w:style w:type="character" w:styleId="PageNumber">
    <w:name w:val="page number"/>
    <w:basedOn w:val="DefaultParagraphFont"/>
    <w:uiPriority w:val="99"/>
    <w:rsid w:val="00AF223E"/>
    <w:rPr>
      <w:rFonts w:asciiTheme="minorHAnsi" w:hAnsiTheme="minorHAnsi"/>
      <w:b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100"/>
    </w:pPr>
    <w:rPr>
      <w:rFonts w:eastAsiaTheme="minorEastAsia" w:cstheme="minorBidi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320"/>
    </w:pPr>
    <w:rPr>
      <w:rFonts w:eastAsiaTheme="minorEastAsia" w:cstheme="minorBidi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540"/>
    </w:pPr>
    <w:rPr>
      <w:rFonts w:eastAsiaTheme="minorEastAsia" w:cstheme="minorBidi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760"/>
    </w:pPr>
    <w:rPr>
      <w:rFonts w:eastAsiaTheme="minorEastAsia" w:cstheme="minorBidi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F0183"/>
    <w:rPr>
      <w:color w:val="605E5C"/>
      <w:shd w:val="clear" w:color="auto" w:fill="E1DFDD"/>
    </w:rPr>
  </w:style>
  <w:style w:type="paragraph" w:customStyle="1" w:styleId="CoverDetails2">
    <w:name w:val="Cover Details 2"/>
    <w:basedOn w:val="Normal"/>
    <w:next w:val="Normal"/>
    <w:link w:val="CoverDetails2Char"/>
    <w:uiPriority w:val="99"/>
    <w:qFormat/>
    <w:rsid w:val="00D70BEA"/>
    <w:pPr>
      <w:framePr w:hSpace="181" w:wrap="around" w:vAnchor="page" w:hAnchor="page" w:x="1" w:y="6493"/>
      <w:numPr>
        <w:numId w:val="0"/>
      </w:numPr>
      <w:spacing w:before="40"/>
    </w:pPr>
    <w:rPr>
      <w:sz w:val="28"/>
    </w:rPr>
  </w:style>
  <w:style w:type="paragraph" w:customStyle="1" w:styleId="HeadingMinutes">
    <w:name w:val="Heading Minutes"/>
    <w:basedOn w:val="Normal"/>
    <w:next w:val="Normal"/>
    <w:link w:val="HeadingMinutesChar"/>
    <w:uiPriority w:val="99"/>
    <w:qFormat/>
    <w:rsid w:val="00AF223E"/>
    <w:pPr>
      <w:numPr>
        <w:numId w:val="0"/>
      </w:numPr>
    </w:pPr>
    <w:rPr>
      <w:rFonts w:asciiTheme="majorHAnsi" w:hAnsiTheme="majorHAnsi"/>
      <w:b/>
      <w:caps/>
      <w:sz w:val="28"/>
    </w:rPr>
  </w:style>
  <w:style w:type="character" w:customStyle="1" w:styleId="CoverDetails2Char">
    <w:name w:val="Cover Details 2 Char"/>
    <w:basedOn w:val="DefaultParagraphFont"/>
    <w:link w:val="CoverDetails2"/>
    <w:uiPriority w:val="99"/>
    <w:rsid w:val="005317E4"/>
    <w:rPr>
      <w:sz w:val="28"/>
    </w:rPr>
  </w:style>
  <w:style w:type="character" w:customStyle="1" w:styleId="HeadingMinutesChar">
    <w:name w:val="Heading Minutes Char"/>
    <w:basedOn w:val="DefaultParagraphFont"/>
    <w:link w:val="HeadingMinutes"/>
    <w:uiPriority w:val="99"/>
    <w:rsid w:val="00AF223E"/>
    <w:rPr>
      <w:rFonts w:asciiTheme="majorHAnsi" w:hAnsiTheme="majorHAnsi"/>
      <w:b/>
      <w:caps/>
      <w:sz w:val="28"/>
    </w:rPr>
  </w:style>
  <w:style w:type="paragraph" w:styleId="BodyText">
    <w:name w:val="Body Text"/>
    <w:link w:val="BodyTextChar"/>
    <w:uiPriority w:val="3"/>
    <w:qFormat/>
    <w:rsid w:val="00A334B5"/>
    <w:pPr>
      <w:spacing w:before="60" w:after="60"/>
    </w:pPr>
    <w:rPr>
      <w:rFonts w:ascii="Arial" w:eastAsia="Arial" w:hAnsi="Arial" w:cs="Arial"/>
      <w:bCs/>
      <w:sz w:val="20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uiPriority w:val="3"/>
    <w:rsid w:val="00A334B5"/>
    <w:rPr>
      <w:rFonts w:ascii="Arial" w:eastAsia="Arial" w:hAnsi="Arial" w:cs="Arial"/>
      <w:bCs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04ABB"/>
    <w:pPr>
      <w:numPr>
        <w:numId w:val="0"/>
      </w:num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customStyle="1" w:styleId="Tablelistbullet">
    <w:name w:val="Table list bullet"/>
    <w:basedOn w:val="Normal"/>
    <w:qFormat/>
    <w:rsid w:val="00B35C67"/>
    <w:pPr>
      <w:numPr>
        <w:numId w:val="28"/>
      </w:numPr>
      <w:spacing w:before="60" w:after="60" w:line="250" w:lineRule="exact"/>
      <w:contextualSpacing/>
    </w:pPr>
    <w:rPr>
      <w:rFonts w:ascii="Verdana" w:eastAsia="Times New Roman" w:hAnsi="Verdana"/>
      <w:sz w:val="18"/>
      <w:szCs w:val="24"/>
    </w:rPr>
  </w:style>
  <w:style w:type="numbering" w:customStyle="1" w:styleId="ListParagraph1">
    <w:name w:val="ListParagraph1"/>
    <w:uiPriority w:val="99"/>
    <w:rsid w:val="00CB1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votraining@hvo.com.a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mailto:miningsuperintendents@hvo.com.au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hvotraining@hvo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mailto:hvotraining@hvo.com.au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hvotraining@hvo.com.au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farrow\Work%20Folders\Documents\SP%20Sites\HVO\Load%20sheet\Final%20Word%20Templates\HVO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7166C08AEF478498BC10CC66F2A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04FD4-02F7-45C4-BD3E-77392462791E}"/>
      </w:docPartPr>
      <w:docPartBody>
        <w:p w:rsidR="00441D2C" w:rsidRDefault="00356B7B" w:rsidP="00356B7B">
          <w:pPr>
            <w:pStyle w:val="9B7166C08AEF478498BC10CC66F2A2A9"/>
          </w:pPr>
          <w:r w:rsidRPr="005E7F6D">
            <w:rPr>
              <w:rStyle w:val="PlaceholderText"/>
            </w:rPr>
            <w:t>[Document ID Value]</w:t>
          </w:r>
        </w:p>
      </w:docPartBody>
    </w:docPart>
    <w:docPart>
      <w:docPartPr>
        <w:name w:val="BA78B67CEB6D4D1093B2267B95E56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96EBD-8E70-483C-BD4B-A161C243426E}"/>
      </w:docPartPr>
      <w:docPartBody>
        <w:p w:rsidR="00441D2C" w:rsidRDefault="00356B7B" w:rsidP="00356B7B">
          <w:pPr>
            <w:pStyle w:val="BA78B67CEB6D4D1093B2267B95E564AE"/>
          </w:pPr>
          <w:r w:rsidRPr="005E7F6D">
            <w:rPr>
              <w:rStyle w:val="PlaceholderText"/>
            </w:rPr>
            <w:t>[Document Status (Office)]</w:t>
          </w:r>
        </w:p>
      </w:docPartBody>
    </w:docPart>
    <w:docPart>
      <w:docPartPr>
        <w:name w:val="352A584EB8244FE88E0692FBAE569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9027-A71F-4E44-92A2-5A5A8EEA379E}"/>
      </w:docPartPr>
      <w:docPartBody>
        <w:p w:rsidR="00441D2C" w:rsidRDefault="00356B7B" w:rsidP="00356B7B">
          <w:pPr>
            <w:pStyle w:val="352A584EB8244FE88E0692FBAE569A90"/>
          </w:pPr>
          <w:r w:rsidRPr="005E7F6D">
            <w:rPr>
              <w:rStyle w:val="PlaceholderText"/>
            </w:rPr>
            <w:t>[Effective Date]</w:t>
          </w:r>
        </w:p>
      </w:docPartBody>
    </w:docPart>
    <w:docPart>
      <w:docPartPr>
        <w:name w:val="39B906C3A534473FACB15ABC6DBBE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E11B7-6EE9-4B5A-BC02-AA77F3D0A9DD}"/>
      </w:docPartPr>
      <w:docPartBody>
        <w:p w:rsidR="00441D2C" w:rsidRDefault="00356B7B" w:rsidP="00356B7B">
          <w:pPr>
            <w:pStyle w:val="39B906C3A534473FACB15ABC6DBBECE6"/>
          </w:pPr>
          <w:r w:rsidRPr="0089222F">
            <w:rPr>
              <w:rFonts w:asciiTheme="majorHAnsi" w:hAnsiTheme="majorHAnsi" w:cstheme="majorHAnsi"/>
            </w:rPr>
            <w:t>[Owner (Office)]</w:t>
          </w:r>
        </w:p>
      </w:docPartBody>
    </w:docPart>
    <w:docPart>
      <w:docPartPr>
        <w:name w:val="CE03D1C8214E4BC0BEB6122350210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2DBF-B1D1-424E-86B1-356A8C6A54A6}"/>
      </w:docPartPr>
      <w:docPartBody>
        <w:p w:rsidR="00441D2C" w:rsidRDefault="00356B7B" w:rsidP="00356B7B">
          <w:pPr>
            <w:pStyle w:val="CE03D1C8214E4BC0BEB61223502103AB"/>
          </w:pPr>
          <w:r w:rsidRPr="005E7F6D">
            <w:rPr>
              <w:rStyle w:val="PlaceholderText"/>
            </w:rPr>
            <w:t>[Document Version (Office)]</w:t>
          </w:r>
        </w:p>
      </w:docPartBody>
    </w:docPart>
    <w:docPart>
      <w:docPartPr>
        <w:name w:val="710E7A369F814AB39DAB56F4EFD42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40731-D1C7-4D48-B6F7-9176B5D9FF5B}"/>
      </w:docPartPr>
      <w:docPartBody>
        <w:p w:rsidR="00441D2C" w:rsidRDefault="00356B7B" w:rsidP="00356B7B">
          <w:pPr>
            <w:pStyle w:val="710E7A369F814AB39DAB56F4EFD428E2"/>
          </w:pPr>
          <w:r w:rsidRPr="005E7F6D">
            <w:rPr>
              <w:rStyle w:val="PlaceholderText"/>
            </w:rPr>
            <w:t>[Planned Review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">
    <w:altName w:val="Arial"/>
    <w:panose1 w:val="00000000000000000000"/>
    <w:charset w:val="00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DE"/>
    <w:rsid w:val="0001212C"/>
    <w:rsid w:val="00174E75"/>
    <w:rsid w:val="001C572C"/>
    <w:rsid w:val="001E32E0"/>
    <w:rsid w:val="001E48EC"/>
    <w:rsid w:val="00324E38"/>
    <w:rsid w:val="00341548"/>
    <w:rsid w:val="00356B7B"/>
    <w:rsid w:val="00357A41"/>
    <w:rsid w:val="00382CF6"/>
    <w:rsid w:val="00441D2C"/>
    <w:rsid w:val="00451E0F"/>
    <w:rsid w:val="00464B12"/>
    <w:rsid w:val="005254DE"/>
    <w:rsid w:val="00584F8B"/>
    <w:rsid w:val="005B028E"/>
    <w:rsid w:val="005D4077"/>
    <w:rsid w:val="006636C3"/>
    <w:rsid w:val="007347C4"/>
    <w:rsid w:val="007F0E89"/>
    <w:rsid w:val="00802C20"/>
    <w:rsid w:val="00820C5E"/>
    <w:rsid w:val="00861F6E"/>
    <w:rsid w:val="008D7D7A"/>
    <w:rsid w:val="0097520B"/>
    <w:rsid w:val="009A4A23"/>
    <w:rsid w:val="009B0C81"/>
    <w:rsid w:val="00A537F2"/>
    <w:rsid w:val="00B152E6"/>
    <w:rsid w:val="00BD3BFF"/>
    <w:rsid w:val="00BD7C94"/>
    <w:rsid w:val="00BD7E07"/>
    <w:rsid w:val="00BF56CE"/>
    <w:rsid w:val="00CC6DC3"/>
    <w:rsid w:val="00CD6395"/>
    <w:rsid w:val="00D20C84"/>
    <w:rsid w:val="00D87EA7"/>
    <w:rsid w:val="00DE7579"/>
    <w:rsid w:val="00E24EA0"/>
    <w:rsid w:val="00F23CBF"/>
    <w:rsid w:val="00F4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56B7B"/>
    <w:rPr>
      <w:color w:val="808080"/>
    </w:rPr>
  </w:style>
  <w:style w:type="paragraph" w:customStyle="1" w:styleId="9B7166C08AEF478498BC10CC66F2A2A9">
    <w:name w:val="9B7166C08AEF478498BC10CC66F2A2A9"/>
    <w:rsid w:val="00356B7B"/>
  </w:style>
  <w:style w:type="paragraph" w:customStyle="1" w:styleId="BA78B67CEB6D4D1093B2267B95E564AE">
    <w:name w:val="BA78B67CEB6D4D1093B2267B95E564AE"/>
    <w:rsid w:val="00356B7B"/>
  </w:style>
  <w:style w:type="paragraph" w:customStyle="1" w:styleId="352A584EB8244FE88E0692FBAE569A90">
    <w:name w:val="352A584EB8244FE88E0692FBAE569A90"/>
    <w:rsid w:val="00356B7B"/>
  </w:style>
  <w:style w:type="paragraph" w:customStyle="1" w:styleId="39B906C3A534473FACB15ABC6DBBECE6">
    <w:name w:val="39B906C3A534473FACB15ABC6DBBECE6"/>
    <w:rsid w:val="00356B7B"/>
  </w:style>
  <w:style w:type="paragraph" w:customStyle="1" w:styleId="CE03D1C8214E4BC0BEB61223502103AB">
    <w:name w:val="CE03D1C8214E4BC0BEB61223502103AB"/>
    <w:rsid w:val="00356B7B"/>
  </w:style>
  <w:style w:type="paragraph" w:customStyle="1" w:styleId="710E7A369F814AB39DAB56F4EFD428E2">
    <w:name w:val="710E7A369F814AB39DAB56F4EFD428E2"/>
    <w:rsid w:val="00356B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HV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CECAC8"/>
      </a:accent1>
      <a:accent2>
        <a:srgbClr val="E6E7E8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raining" ma:contentTypeID="0x0101005B283664082BE4459853A9D0984A7F1B0101010200F93C9AFB9D973B41A4852B8CC53277B9" ma:contentTypeVersion="29" ma:contentTypeDescription="Training" ma:contentTypeScope="" ma:versionID="f1c94ba88c40d978a3243604e0d8d72e">
  <xsd:schema xmlns:xsd="http://www.w3.org/2001/XMLSchema" xmlns:xs="http://www.w3.org/2001/XMLSchema" xmlns:p="http://schemas.microsoft.com/office/2006/metadata/properties" xmlns:ns1="http://schemas.microsoft.com/sharepoint/v3" xmlns:ns2="44e3144c-59ac-4819-a3c7-c39bb7f45cf2" xmlns:ns3="http://schemas.glencore.com.au/" xmlns:ns4="http://schemas.microsoft.com/sharepoint/v4" targetNamespace="http://schemas.microsoft.com/office/2006/metadata/properties" ma:root="true" ma:fieldsID="b602f2172d182ab6e6ad67ceebed6d16" ns1:_="" ns2:_="" ns3:_="" ns4:_="">
    <xsd:import namespace="http://schemas.microsoft.com/sharepoint/v3"/>
    <xsd:import namespace="44e3144c-59ac-4819-a3c7-c39bb7f45cf2"/>
    <xsd:import namespace="http://schemas.glencore.com.au/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ntranetReviewPeriod"/>
                <xsd:element ref="ns2:IntranetEffectiveDate" minOccurs="0"/>
                <xsd:element ref="ns2:IntranetPlannedReviewDate" minOccurs="0"/>
                <xsd:element ref="ns3:IntranetArchivedDate" minOccurs="0"/>
                <xsd:element ref="ns2:IntranetDescription" minOccurs="0"/>
                <xsd:element ref="ns2:IntranetDocumentVersion" minOccurs="0"/>
                <xsd:element ref="ns2:IntranetDocumentStatus" minOccurs="0"/>
                <xsd:element ref="ns2:IntranetApproverComments" minOccurs="0"/>
                <xsd:element ref="ns2:IntranetDocumentApprovers" minOccurs="0"/>
                <xsd:element ref="ns2:IntranetWorkflowHistoryLink" minOccurs="0"/>
                <xsd:element ref="ns2:IntranetDocumentTypeText" minOccurs="0"/>
                <xsd:element ref="ns2:IntranetOwnerText" minOccurs="0"/>
                <xsd:element ref="ns2:IntranetSourceLocationText" minOccurs="0"/>
                <xsd:element ref="ns2:j6078cf9c2674d65bbe47a022e5e4985" minOccurs="0"/>
                <xsd:element ref="ns2:TaxCatchAll" minOccurs="0"/>
                <xsd:element ref="ns2:TaxCatchAllLabel" minOccurs="0"/>
                <xsd:element ref="ns2:l77cb50c54a144cea6d2edce5a638d87" minOccurs="0"/>
                <xsd:element ref="ns2:ee7a0fe017b145ba907a92b0c449d44d" minOccurs="0"/>
                <xsd:element ref="ns2:p28afa1251244f36b0ef6a912bfbfe0f" minOccurs="0"/>
                <xsd:element ref="ns2:l470c37ce32c4774bc86511f3c63d903" minOccurs="0"/>
                <xsd:element ref="ns2:TaxKeywordTaxHTField" minOccurs="0"/>
                <xsd:element ref="ns2:p69a8a9498e44556996d5c7b91fb4884" minOccurs="0"/>
                <xsd:element ref="ns2:i90905442229494cbe36cc68e841010c" minOccurs="0"/>
                <xsd:element ref="ns2:pd40444ffc1a45d8b32cfc22fdfcc935" minOccurs="0"/>
                <xsd:element ref="ns2:of87df55d78a42fab320e678da833f31" minOccurs="0"/>
                <xsd:element ref="ns2:if673468b6674a18ae2d0441983f1f39" minOccurs="0"/>
                <xsd:element ref="ns2:led5d54ee63a4a878cae256dd0aee4cd" minOccurs="0"/>
                <xsd:element ref="ns1:_dlc_Exempt" minOccurs="0"/>
                <xsd:element ref="ns1:_dlc_ExpireDateSaved" minOccurs="0"/>
                <xsd:element ref="ns1:_dlc_ExpireDate" minOccurs="0"/>
                <xsd:element ref="ns2:IntranetDocumentName" minOccurs="0"/>
                <xsd:element ref="ns2:IntranetOrgLearning" minOccurs="0"/>
                <xsd:element ref="ns2:IntranetLearningDescription" minOccurs="0"/>
                <xsd:element ref="ns2:IntranetArchiveComments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2:SharedWithUsers" minOccurs="0"/>
                <xsd:element ref="ns2:SharedWithDetails" minOccurs="0"/>
                <xsd:element ref="ns2:ApproveWorkflow" minOccurs="0"/>
                <xsd:element ref="ns2:ArchiveWorkflow" minOccurs="0"/>
                <xsd:element ref="ns2:RenameWorkflow" minOccurs="0"/>
                <xsd:element ref="ns2:ExpiredWorkflo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50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51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52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vti_ItemDeclaredRecord" ma:index="5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5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3144c-59ac-4819-a3c7-c39bb7f45cf2" elementFormDefault="qualified">
    <xsd:import namespace="http://schemas.microsoft.com/office/2006/documentManagement/types"/>
    <xsd:import namespace="http://schemas.microsoft.com/office/infopath/2007/PartnerControls"/>
    <xsd:element name="_dlc_DocId" ma:index="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ntranetReviewPeriod" ma:index="13" ma:displayName="Review Period" ma:default="3 Years" ma:format="Dropdown" ma:internalName="IntranetReviewPeriod">
      <xsd:simpleType>
        <xsd:restriction base="dms:Choice">
          <xsd:enumeration value="6 Months"/>
          <xsd:enumeration value="1 Year"/>
          <xsd:enumeration value="2 Years"/>
          <xsd:enumeration value="3 Years"/>
          <xsd:enumeration value="5 Years"/>
          <xsd:enumeration value="No Review"/>
        </xsd:restriction>
      </xsd:simpleType>
    </xsd:element>
    <xsd:element name="IntranetEffectiveDate" ma:index="14" nillable="true" ma:displayName="Effective Date" ma:format="DateOnly" ma:internalName="IntranetEffectiveDate" ma:readOnly="true">
      <xsd:simpleType>
        <xsd:restriction base="dms:DateTime"/>
      </xsd:simpleType>
    </xsd:element>
    <xsd:element name="IntranetPlannedReviewDate" ma:index="15" nillable="true" ma:displayName="Planned Review Date" ma:format="DateOnly" ma:internalName="IntranetPlannedReviewDate" ma:readOnly="true">
      <xsd:simpleType>
        <xsd:restriction base="dms:DateTime"/>
      </xsd:simpleType>
    </xsd:element>
    <xsd:element name="IntranetDescription" ma:index="17" nillable="true" ma:displayName="Description" ma:hidden="true" ma:internalName="IntranetDescription">
      <xsd:simpleType>
        <xsd:restriction base="dms:Note"/>
      </xsd:simpleType>
    </xsd:element>
    <xsd:element name="IntranetDocumentVersion" ma:index="22" nillable="true" ma:displayName="Document Version (Office)" ma:internalName="IntranetDocumentVersion" ma:readOnly="true">
      <xsd:simpleType>
        <xsd:restriction base="dms:Text">
          <xsd:maxLength value="255"/>
        </xsd:restriction>
      </xsd:simpleType>
    </xsd:element>
    <xsd:element name="IntranetDocumentStatus" ma:index="23" nillable="true" ma:displayName="Document Status (Office)" ma:internalName="IntranetDocumentStatus" ma:readOnly="true">
      <xsd:simpleType>
        <xsd:restriction base="dms:Text">
          <xsd:maxLength value="255"/>
        </xsd:restriction>
      </xsd:simpleType>
    </xsd:element>
    <xsd:element name="IntranetApproverComments" ma:index="24" nillable="true" ma:displayName="Approver Comments" ma:internalName="IntranetApproverComments" ma:readOnly="true">
      <xsd:simpleType>
        <xsd:restriction base="dms:Note"/>
      </xsd:simpleType>
    </xsd:element>
    <xsd:element name="IntranetDocumentApprovers" ma:index="25" nillable="true" ma:displayName="Document Approvers" ma:hidden="true" ma:internalName="IntranetDocumentApprovers" ma:readOnly="true">
      <xsd:simpleType>
        <xsd:restriction base="dms:Note"/>
      </xsd:simpleType>
    </xsd:element>
    <xsd:element name="IntranetWorkflowHistoryLink" ma:index="26" nillable="true" ma:displayName="Workflow History Link" ma:description="Link to the workflow history for the document when it was in authoring site." ma:format="Hyperlink" ma:internalName="IntranetWorkflowHistoryLink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ranetDocumentTypeText" ma:index="27" nillable="true" ma:displayName="Document Type (Office)" ma:internalName="IntranetDocumentTypeText" ma:readOnly="true">
      <xsd:simpleType>
        <xsd:restriction base="dms:Text">
          <xsd:maxLength value="255"/>
        </xsd:restriction>
      </xsd:simpleType>
    </xsd:element>
    <xsd:element name="IntranetOwnerText" ma:index="28" nillable="true" ma:displayName="Owner (Office)" ma:internalName="IntranetOwnerText" ma:readOnly="true">
      <xsd:simpleType>
        <xsd:restriction base="dms:Text">
          <xsd:maxLength value="255"/>
        </xsd:restriction>
      </xsd:simpleType>
    </xsd:element>
    <xsd:element name="IntranetSourceLocationText" ma:index="29" nillable="true" ma:displayName="Source Location (Office)" ma:internalName="IntranetSourceLocationText" ma:readOnly="true">
      <xsd:simpleType>
        <xsd:restriction base="dms:Text">
          <xsd:maxLength value="255"/>
        </xsd:restriction>
      </xsd:simpleType>
    </xsd:element>
    <xsd:element name="j6078cf9c2674d65bbe47a022e5e4985" ma:index="36" ma:taxonomy="true" ma:internalName="j6078cf9c2674d65bbe47a022e5e4985" ma:taxonomyFieldName="IntranetPublishedLocations" ma:displayName="Published Locations" ma:readOnly="false" ma:default="" ma:fieldId="{36078cf9-c267-4d65-bbe4-7a022e5e4985}" ma:taxonomyMulti="true" ma:sspId="54cf55f5-2f84-4f1a-9f84-c9497e3a5813" ma:termSetId="e7a8057f-d10d-4be7-a140-7e77eb4a7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7" nillable="true" ma:displayName="Taxonomy Catch All Column" ma:hidden="true" ma:list="{8c36e329-718e-4bfc-b7ce-e8af6e1e1d1c}" ma:internalName="TaxCatchAll" ma:showField="CatchAllData" ma:web="44e3144c-59ac-4819-a3c7-c39bb7f45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8" nillable="true" ma:displayName="Taxonomy Catch All Column1" ma:hidden="true" ma:list="{8c36e329-718e-4bfc-b7ce-e8af6e1e1d1c}" ma:internalName="TaxCatchAllLabel" ma:readOnly="true" ma:showField="CatchAllDataLabel" ma:web="44e3144c-59ac-4819-a3c7-c39bb7f45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77cb50c54a144cea6d2edce5a638d87" ma:index="39" nillable="true" ma:taxonomy="true" ma:internalName="l77cb50c54a144cea6d2edce5a638d87" ma:taxonomyFieldName="IntranetSourceLocation" ma:displayName="Source Location" ma:readOnly="true" ma:default="1;#Hunter Valley Operations|2835156e-93b3-4fa0-8e7e-8745630a3846" ma:fieldId="{577cb50c-54a1-44ce-a6d2-edce5a638d87}" ma:sspId="54cf55f5-2f84-4f1a-9f84-c9497e3a5813" ma:termSetId="6504bbb9-91bd-4757-aade-b62a1ecc65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7a0fe017b145ba907a92b0c449d44d" ma:index="40" nillable="true" ma:taxonomy="true" ma:internalName="ee7a0fe017b145ba907a92b0c449d44d" ma:taxonomyFieldName="IntranetDocumentType" ma:displayName="Document Type" ma:indexed="true" ma:readOnly="true" ma:fieldId="{ee7a0fe0-17b1-45ba-907a-92b0c449d44d}" ma:sspId="54cf55f5-2f84-4f1a-9f84-c9497e3a5813" ma:termSetId="9e1e4e70-1d6b-457e-8ef6-6df0d4882d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28afa1251244f36b0ef6a912bfbfe0f" ma:index="41" ma:taxonomy="true" ma:internalName="p28afa1251244f36b0ef6a912bfbfe0f" ma:taxonomyFieldName="IntranetDepartments" ma:displayName="Departments" ma:readOnly="false" ma:fieldId="{928afa12-5124-4f36-b0ef-6a912bfbfe0f}" ma:taxonomyMulti="true" ma:sspId="54cf55f5-2f84-4f1a-9f84-c9497e3a5813" ma:termSetId="c9143f5d-3fdd-487d-bb2a-aa2dca12f6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470c37ce32c4774bc86511f3c63d903" ma:index="42" ma:taxonomy="true" ma:internalName="l470c37ce32c4774bc86511f3c63d903" ma:taxonomyFieldName="IntranetOwner" ma:displayName="Owner" ma:indexed="true" ma:readOnly="false" ma:fieldId="{5470c37c-e32c-4774-bc86-511f3c63d903}" ma:sspId="54cf55f5-2f84-4f1a-9f84-c9497e3a5813" ma:termSetId="3d075bcc-6fd9-493c-a35a-07175a59f9e8" ma:anchorId="ec0c6a7a-cfd5-4ab5-b28c-738bd3a9cdbd" ma:open="false" ma:isKeyword="false">
      <xsd:complexType>
        <xsd:sequence>
          <xsd:element ref="pc:Terms" minOccurs="0" maxOccurs="1"/>
        </xsd:sequence>
      </xsd:complex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54cf55f5-2f84-4f1a-9f84-c9497e3a58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p69a8a9498e44556996d5c7b91fb4884" ma:index="44" nillable="true" ma:taxonomy="true" ma:internalName="p69a8a9498e44556996d5c7b91fb4884" ma:taxonomyFieldName="IntranetTags" ma:displayName="Tags" ma:readOnly="false" ma:fieldId="{969a8a94-98e4-4556-996d-5c7b91fb4884}" ma:taxonomyMulti="true" ma:sspId="54cf55f5-2f84-4f1a-9f84-c9497e3a5813" ma:termSetId="52f286b0-6d52-4bcb-b544-fab5f43179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0905442229494cbe36cc68e841010c" ma:index="45" nillable="true" ma:taxonomy="true" ma:internalName="i90905442229494cbe36cc68e841010c" ma:taxonomyFieldName="IntranetLocationTypes" ma:displayName="Location Types" ma:readOnly="true" ma:fieldId="{29090544-2229-494c-be36-cc68e841010c}" ma:taxonomyMulti="true" ma:sspId="54cf55f5-2f84-4f1a-9f84-c9497e3a5813" ma:termSetId="9fde5079-f69f-4c4b-94e4-6d5a7ca5c6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40444ffc1a45d8b32cfc22fdfcc935" ma:index="46" ma:taxonomy="true" ma:internalName="pd40444ffc1a45d8b32cfc22fdfcc935" ma:taxonomyFieldName="IntranetDocTypeTraining" ma:displayName="Training Type" ma:readOnly="false" ma:fieldId="{9d40444f-fc1a-45d8-b32c-fc22fdfcc935}" ma:sspId="54cf55f5-2f84-4f1a-9f84-c9497e3a5813" ma:termSetId="9e1e4e70-1d6b-457e-8ef6-6df0d4882dd4" ma:anchorId="2034efd7-092d-457b-9c85-331532ae1556" ma:open="false" ma:isKeyword="false">
      <xsd:complexType>
        <xsd:sequence>
          <xsd:element ref="pc:Terms" minOccurs="0" maxOccurs="1"/>
        </xsd:sequence>
      </xsd:complexType>
    </xsd:element>
    <xsd:element name="of87df55d78a42fab320e678da833f31" ma:index="47" ma:taxonomy="true" ma:internalName="of87df55d78a42fab320e678da833f31" ma:taxonomyFieldName="IntranetRelatedTrainingItem" ma:displayName="Related Training Item" ma:readOnly="false" ma:fieldId="{8f87df55-d78a-42fa-b320-e678da833f31}" ma:taxonomyMulti="true" ma:sspId="54cf55f5-2f84-4f1a-9f84-c9497e3a5813" ma:termSetId="b5016994-ad4a-4831-873c-0870ee3981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673468b6674a18ae2d0441983f1f39" ma:index="48" nillable="true" ma:taxonomy="true" ma:internalName="if673468b6674a18ae2d0441983f1f39" ma:taxonomyFieldName="IntranetEquipment" ma:displayName="Equipment" ma:readOnly="false" ma:fieldId="{2f673468-b667-4a18-ae2d-0441983f1f39}" ma:taxonomyMulti="true" ma:sspId="54cf55f5-2f84-4f1a-9f84-c9497e3a5813" ma:termSetId="0d5317f1-4f18-49a6-b594-1f90bd60a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d5d54ee63a4a878cae256dd0aee4cd" ma:index="49" nillable="true" ma:taxonomy="true" ma:internalName="led5d54ee63a4a878cae256dd0aee4cd" ma:taxonomyFieldName="IntranetFLOC" ma:displayName="FLOC" ma:readOnly="false" ma:fieldId="{5ed5d54e-e63a-4a87-8cae-256dd0aee4cd}" ma:taxonomyMulti="true" ma:sspId="54cf55f5-2f84-4f1a-9f84-c9497e3a5813" ma:termSetId="be9db833-0f17-4544-a824-25d6d0f022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ranetDocumentName" ma:index="53" nillable="true" ma:displayName="Name" ma:indexed="true" ma:internalName="IntranetDocumentName" ma:readOnly="true">
      <xsd:simpleType>
        <xsd:restriction base="dms:Text">
          <xsd:maxLength value="255"/>
        </xsd:restriction>
      </xsd:simpleType>
    </xsd:element>
    <xsd:element name="IntranetOrgLearning" ma:index="54" nillable="true" ma:displayName="Organisational Learning" ma:internalName="IntranetOrgLearning">
      <xsd:simpleType>
        <xsd:restriction base="dms:Boolean"/>
      </xsd:simpleType>
    </xsd:element>
    <xsd:element name="IntranetLearningDescription" ma:index="55" nillable="true" ma:displayName="Learning Description" ma:internalName="IntranetLearningDescription">
      <xsd:simpleType>
        <xsd:restriction base="dms:Note">
          <xsd:maxLength value="255"/>
        </xsd:restriction>
      </xsd:simpleType>
    </xsd:element>
    <xsd:element name="IntranetArchiveComments" ma:index="56" nillable="true" ma:displayName="Archive Comments" ma:internalName="IntranetArchiveComments" ma:readOnly="true">
      <xsd:simpleType>
        <xsd:restriction base="dms:Note"/>
      </xsd:simple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pproveWorkflow" ma:index="62" nillable="true" ma:displayName="Approve Workflow" ma:format="Hyperlink" ma:internalName="Approv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Workflow" ma:index="63" nillable="true" ma:displayName="Archive Workflow" ma:format="Hyperlink" ma:internalName="Archiv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nameWorkflow" ma:index="64" nillable="true" ma:displayName="Rename Workflow" ma:format="Hyperlink" ma:internalName="Renam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piredWorkflow" ma:index="65" nillable="true" ma:displayName="Expired Workflow" ma:format="Hyperlink" ma:internalName="Expired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glencore.com.au/" elementFormDefault="qualified">
    <xsd:import namespace="http://schemas.microsoft.com/office/2006/documentManagement/types"/>
    <xsd:import namespace="http://schemas.microsoft.com/office/infopath/2007/PartnerControls"/>
    <xsd:element name="IntranetArchivedDate" ma:index="16" nillable="true" ma:displayName="Archived Date" ma:format="DateTime" ma:internalName="IntranetArchived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AuthoredDocumentHandlerItemAdding</Name>
    <Synchronization>Synchronous</Synchronization>
    <Type>1</Type>
    <SequenceNumber>9000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AuthoredDocumentHandlerItemUpdating</Name>
    <Synchronization>Synchronous</Synchronization>
    <Type>2</Type>
    <SequenceNumber>9000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AuthoredDocumentHandlerItemCheckingOut</Name>
    <Synchronization>Synchronous</Synchronization>
    <Type>5</Type>
    <SequenceNumber>10000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AuthoredDocumentHandlerItemAdded</Name>
    <Synchronization>Synchronous</Synchronization>
    <Type>10001</Type>
    <SequenceNumber>10001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AuthoredDocumentHandlerItemUpdated</Name>
    <Synchronization>Synchronous</Synchronization>
    <Type>10002</Type>
    <SequenceNumber>10001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AuthoredDocumentHandlerItemCheckedOut</Name>
    <Synchronization>Synchronous</Synchronization>
    <Type>10005</Type>
    <SequenceNumber>10000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DeclareAsRecordHandlerItemUpdated</Name>
    <Synchronization>Synchronous</Synchronization>
    <Type>10002</Type>
    <SequenceNumber>15000</SequenceNumber>
    <Url/>
    <Assembly>GCAA.Intranet.Authoring, Version=1.0.0.0, Culture=neutral, PublicKeyToken=b21687ee642c36b5</Assembly>
    <Class>GCAA.Intranet.Authoring.EventReceivers.DeclareAsRecordHandler.DeclareAsRecordHandler</Class>
    <Data/>
    <Filter/>
  </Receiver>
  <Receiver>
    <Name>OfficePropertiesItemAdded</Name>
    <Synchronization>Synchronous</Synchronization>
    <Type>10001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OfficePropertiesItemUpdated</Name>
    <Synchronization>Synchronous</Synchronization>
    <Type>10002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OfficePropertiesItemCheckedIn</Name>
    <Synchronization>Synchronous</Synchronization>
    <Type>10004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OfficePropertiesItemCheckedOut</Name>
    <Synchronization>Synchronous</Synchronization>
    <Type>10005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OfficePropertiesItemUncheckedOut</Name>
    <Synchronization>Synchronous</Synchronization>
    <Type>10006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4e3144c-59ac-4819-a3c7-c39bb7f45cf2">HVOOC-32502834-1289</_dlc_DocId>
    <_dlc_DocIdUrl xmlns="44e3144c-59ac-4819-a3c7-c39bb7f45cf2">
      <Url>https://author.hvo.net/_layouts/15/DocIdRedir.aspx?ID=HVOOC-32502834-1289</Url>
      <Description>HVOOC-32502834-1289</Description>
    </_dlc_DocIdUrl>
    <led5d54ee63a4a878cae256dd0aee4cd xmlns="44e3144c-59ac-4819-a3c7-c39bb7f45cf2">
      <Terms xmlns="http://schemas.microsoft.com/office/infopath/2007/PartnerControls"/>
    </led5d54ee63a4a878cae256dd0aee4cd>
    <p28afa1251244f36b0ef6a912bfbfe0f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Learning Centre</TermName>
          <TermId xmlns="http://schemas.microsoft.com/office/infopath/2007/PartnerControls">0d511e4e-1144-4a9c-ac01-a31947cf6a05</TermId>
        </TermInfo>
      </Terms>
    </p28afa1251244f36b0ef6a912bfbfe0f>
    <of87df55d78a42fab320e678da833f31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GENERIC - LIGHT VEH</TermName>
          <TermId xmlns="http://schemas.microsoft.com/office/infopath/2007/PartnerControls">4d8878a3-9860-4618-8a77-086bd0dd1733</TermId>
        </TermInfo>
      </Terms>
    </of87df55d78a42fab320e678da833f31>
    <IntranetLearningDescription xmlns="44e3144c-59ac-4819-a3c7-c39bb7f45cf2" xsi:nil="true"/>
    <TaxCatchAll xmlns="44e3144c-59ac-4819-a3c7-c39bb7f45cf2">
      <Value>1068</Value>
      <Value>13</Value>
      <Value>2397</Value>
      <Value>28</Value>
      <Value>12</Value>
      <Value>393</Value>
      <Value>6015</Value>
      <Value>3766</Value>
      <Value>864</Value>
      <Value>863</Value>
      <Value>636</Value>
      <Value>2262</Value>
      <Value>2</Value>
      <Value>1</Value>
      <Value>1147</Value>
    </TaxCatchAll>
    <p69a8a9498e44556996d5c7b91fb4884 xmlns="44e3144c-59ac-4819-a3c7-c39bb7f45cf2">
      <Terms xmlns="http://schemas.microsoft.com/office/infopath/2007/PartnerControls"/>
    </p69a8a9498e44556996d5c7b91fb4884>
    <pd40444ffc1a45d8b32cfc22fdfcc935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Assessment</TermName>
          <TermId xmlns="http://schemas.microsoft.com/office/infopath/2007/PartnerControls">20402667-2cae-4d29-a032-3474d2af97bf</TermId>
        </TermInfo>
      </Terms>
    </pd40444ffc1a45d8b32cfc22fdfcc935>
    <j6078cf9c2674d65bbe47a022e5e4985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Hunter Valley Operations</TermName>
          <TermId xmlns="http://schemas.microsoft.com/office/infopath/2007/PartnerControls">2835156e-93b3-4fa0-8e7e-8745630a3846</TermId>
        </TermInfo>
      </Terms>
    </j6078cf9c2674d65bbe47a022e5e4985>
    <IntranetOrgLearning xmlns="44e3144c-59ac-4819-a3c7-c39bb7f45cf2">false</IntranetOrgLearning>
    <l470c37ce32c4774bc86511f3c63d903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Training Superintendent</TermName>
          <TermId xmlns="http://schemas.microsoft.com/office/infopath/2007/PartnerControls">604a88e3-3158-482a-80bf-94eecaf69579</TermId>
        </TermInfo>
      </Terms>
    </l470c37ce32c4774bc86511f3c63d903>
    <IntranetReviewPeriod xmlns="44e3144c-59ac-4819-a3c7-c39bb7f45cf2">3 Years</IntranetReviewPeriod>
    <if673468b6674a18ae2d0441983f1f39 xmlns="44e3144c-59ac-4819-a3c7-c39bb7f45cf2">
      <Terms xmlns="http://schemas.microsoft.com/office/infopath/2007/PartnerControls"/>
    </if673468b6674a18ae2d0441983f1f39>
    <TaxKeywordTaxHTField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three</TermName>
          <TermId xmlns="http://schemas.microsoft.com/office/infopath/2007/PartnerControls">fa40e376-c9ad-4c10-be18-ae796ee984eb</TermId>
        </TermInfo>
        <TermInfo xmlns="http://schemas.microsoft.com/office/infopath/2007/PartnerControls">
          <TermName xmlns="http://schemas.microsoft.com/office/infopath/2007/PartnerControls">pit licence</TermName>
          <TermId xmlns="http://schemas.microsoft.com/office/infopath/2007/PartnerControls">7015d6c9-f2ba-4074-9907-5a62ea680b09</TermId>
        </TermInfo>
        <TermInfo xmlns="http://schemas.microsoft.com/office/infopath/2007/PartnerControls">
          <TermName xmlns="http://schemas.microsoft.com/office/infopath/2007/PartnerControls">Pit Permit</TermName>
          <TermId xmlns="http://schemas.microsoft.com/office/infopath/2007/PartnerControls">a79217e8-bb8d-4fe6-88e7-13b8b51e5607</TermId>
        </TermInfo>
        <TermInfo xmlns="http://schemas.microsoft.com/office/infopath/2007/PartnerControls">
          <TermName xmlns="http://schemas.microsoft.com/office/infopath/2007/PartnerControls">Light Vehicle</TermName>
          <TermId xmlns="http://schemas.microsoft.com/office/infopath/2007/PartnerControls">2b2953dd-ce2b-4703-9ec7-09ced697ad61</TermId>
        </TermInfo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b7715099-e1a5-4664-8971-1374d3d20d71</TermId>
        </TermInfo>
        <TermInfo xmlns="http://schemas.microsoft.com/office/infopath/2007/PartnerControls">
          <TermName xmlns="http://schemas.microsoft.com/office/infopath/2007/PartnerControls">Module 3</TermName>
          <TermId xmlns="http://schemas.microsoft.com/office/infopath/2007/PartnerControls">8f765f8f-4f40-4410-98fd-28ce1077d749</TermId>
        </TermInfo>
        <TermInfo xmlns="http://schemas.microsoft.com/office/infopath/2007/PartnerControls">
          <TermName xmlns="http://schemas.microsoft.com/office/infopath/2007/PartnerControls">Drive</TermName>
          <TermId xmlns="http://schemas.microsoft.com/office/infopath/2007/PartnerControls">8022bc89-50eb-4453-95c1-c2e410286508</TermId>
        </TermInfo>
      </Terms>
    </TaxKeywordTaxHTField>
    <IntranetDescription xmlns="44e3144c-59ac-4819-a3c7-c39bb7f45cf2" xsi:nil="true"/>
    <IntranetDocumentVersion xmlns="44e3144c-59ac-4819-a3c7-c39bb7f45cf2">1.0</IntranetDocumentVersion>
    <IntranetOwnerText xmlns="44e3144c-59ac-4819-a3c7-c39bb7f45cf2">Training Superintendent</IntranetOwnerText>
    <IntranetApproverComments xmlns="44e3144c-59ac-4819-a3c7-c39bb7f45cf2">14/09/2026 00:59 - Lawson, Col (Hunter Valley Operations - AU) (Approve) 
Comment: Reviewed</IntranetApproverComments>
    <IntranetWorkflowHistoryLink xmlns="44e3144c-59ac-4819-a3c7-c39bb7f45cf2">
      <Url>https://spwf.coal.au.glencore.net/IntranetDocumentWorkflows/Common/WorkflowHistory?listid={ea84b3e1-1a9c-4603-9798-2ea515d5819e}&amp;itemid=1289&amp;siteurl=https://author.hvo.net</Url>
      <Description>View Workflow History</Description>
    </IntranetWorkflowHistoryLink>
    <_dlc_ExpireDateSaved xmlns="http://schemas.microsoft.com/sharepoint/v3" xsi:nil="true"/>
    <IntranetDocumentTypeText xmlns="44e3144c-59ac-4819-a3c7-c39bb7f45cf2">Assessment</IntranetDocumentTypeText>
    <IntranetPlannedReviewDate xmlns="44e3144c-59ac-4819-a3c7-c39bb7f45cf2">2029-09-14T00:59:23+00:00</IntranetPlannedReviewDate>
    <IntranetDocumentApprovers xmlns="44e3144c-59ac-4819-a3c7-c39bb7f45cf2">&lt;Approvers&gt;&lt;Step&gt;&lt;Name&gt;Owner Approval&lt;/Name&gt;&lt;Login&gt;i:0#.w|anyaccess\clawson&lt;/Login&gt;&lt;/Step&gt;&lt;/Approvers&gt;</IntranetDocumentApprovers>
    <l77cb50c54a144cea6d2edce5a638d87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Hunter Valley Operations</TermName>
          <TermId xmlns="http://schemas.microsoft.com/office/infopath/2007/PartnerControls">2835156e-93b3-4fa0-8e7e-8745630a3846</TermId>
        </TermInfo>
      </Terms>
    </l77cb50c54a144cea6d2edce5a638d87>
    <ee7a0fe017b145ba907a92b0c449d44d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Assessment</TermName>
          <TermId xmlns="http://schemas.microsoft.com/office/infopath/2007/PartnerControls">20402667-2cae-4d29-a032-3474d2af97bf</TermId>
        </TermInfo>
      </Terms>
    </ee7a0fe017b145ba907a92b0c449d44d>
    <_dlc_ExpireDate xmlns="http://schemas.microsoft.com/sharepoint/v3" xsi:nil="true"/>
    <IntranetDocumentName xmlns="44e3144c-59ac-4819-a3c7-c39bb7f45cf2">Light Vehicle Application Form Module 3.docx</IntranetDocumentName>
    <IntranetDocumentStatus xmlns="44e3144c-59ac-4819-a3c7-c39bb7f45cf2">Approved</IntranetDocumentStatus>
    <IntranetEffectiveDate xmlns="44e3144c-59ac-4819-a3c7-c39bb7f45cf2">2026-09-14T00:59:23+00:00</IntranetEffectiveDate>
    <IntranetSourceLocationText xmlns="44e3144c-59ac-4819-a3c7-c39bb7f45cf2">Hunter Valley Operations</IntranetSourceLocationText>
    <i90905442229494cbe36cc68e841010c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CHP</TermName>
          <TermId xmlns="http://schemas.microsoft.com/office/infopath/2007/PartnerControls">526be418-0454-480b-b396-9cb10dbf230e</TermId>
        </TermInfo>
        <TermInfo xmlns="http://schemas.microsoft.com/office/infopath/2007/PartnerControls">
          <TermName xmlns="http://schemas.microsoft.com/office/infopath/2007/PartnerControls">Surface</TermName>
          <TermId xmlns="http://schemas.microsoft.com/office/infopath/2007/PartnerControls">52b2841c-156b-41ab-9184-c05acc494cd6</TermId>
        </TermInfo>
      </Terms>
    </i90905442229494cbe36cc68e841010c>
    <RenameWorkflow xmlns="44e3144c-59ac-4819-a3c7-c39bb7f45cf2">
      <Url xsi:nil="true"/>
      <Description xsi:nil="true"/>
    </RenameWorkflow>
    <ApproveWorkflow xmlns="44e3144c-59ac-4819-a3c7-c39bb7f45cf2">
      <Url>https://spwf.coal.au.glencore.net/IntranetDocumentWorkflows/Common/InstanceStatus?InstanceId=45060&amp;IsLegacy=False&amp;siteurl=https://author.hvo.net</Url>
      <Description>Completed</Description>
    </ApproveWorkflow>
    <ExpiredWorkflow xmlns="44e3144c-59ac-4819-a3c7-c39bb7f45cf2">
      <Url xsi:nil="true"/>
      <Description xsi:nil="true"/>
    </ExpiredWorkflow>
    <ArchiveWorkflow xmlns="44e3144c-59ac-4819-a3c7-c39bb7f45cf2">
      <Url xsi:nil="true"/>
      <Description xsi:nil="true"/>
    </ArchiveWorkflow>
    <IntranetArchivedDate xmlns="http://schemas.glencore.com.au/" xsi:nil="true"/>
    <IconOverlay xmlns="http://schemas.microsoft.com/sharepoint/v4" xsi:nil="true"/>
    <_vti_ItemDeclaredRecord xmlns="http://schemas.microsoft.com/sharepoint/v3">2026-09-14T00:59:28+00:00</_vti_ItemDeclaredRecord>
    <_vti_ItemHoldRecordStatus xmlns="http://schemas.microsoft.com/sharepoint/v3">272</_vti_ItemHoldRecordStatus>
  </documentManagement>
</p:properties>
</file>

<file path=customXml/itemProps1.xml><?xml version="1.0" encoding="utf-8"?>
<ds:datastoreItem xmlns:ds="http://schemas.openxmlformats.org/officeDocument/2006/customXml" ds:itemID="{57EC0D8A-CA7E-4508-AA6D-24103D423C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FDC0B-921F-46F1-BA6F-8739738CF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4B55B-C8FE-4CE0-BE57-27510F604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e3144c-59ac-4819-a3c7-c39bb7f45cf2"/>
    <ds:schemaRef ds:uri="http://schemas.glencore.com.au/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62F042-FACB-4EE5-9055-D1EEF5CA77E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ECEB9B1-E608-4FD7-A912-83383E5630DC}">
  <ds:schemaRefs>
    <ds:schemaRef ds:uri="http://schemas.microsoft.com/office/2006/metadata/properties"/>
    <ds:schemaRef ds:uri="http://schemas.microsoft.com/office/infopath/2007/PartnerControls"/>
    <ds:schemaRef ds:uri="44e3144c-59ac-4819-a3c7-c39bb7f45cf2"/>
    <ds:schemaRef ds:uri="http://schemas.microsoft.com/sharepoint/v3"/>
    <ds:schemaRef ds:uri="http://schemas.glencore.com.au/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HVO Form.dotx</Template>
  <TotalTime>1</TotalTime>
  <Pages>4</Pages>
  <Words>857</Words>
  <Characters>4885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Light Vehicle Application Form</vt:lpstr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Light Vehicle Application Form Module 3</dc:title>
  <dc:subject/>
  <dc:creator>ifarrow</dc:creator>
  <cp:keywords>Pit Permit; Drive; Light Vehicle; pit licence; three; Form; Module 3</cp:keywords>
  <dc:description/>
  <cp:lastModifiedBy>Burns, Jess (Hunter Valley Operations - AU)</cp:lastModifiedBy>
  <cp:revision>2</cp:revision>
  <cp:lastPrinted>2026-05-11T02:42:00Z</cp:lastPrinted>
  <dcterms:created xsi:type="dcterms:W3CDTF">2026-09-16T00:21:00Z</dcterms:created>
  <dcterms:modified xsi:type="dcterms:W3CDTF">2026-09-16T00:21:00Z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7489ebf4-ea5a-4bbf-801f-1d1e9e897c6e</vt:lpwstr>
  </property>
  <property fmtid="{D5CDD505-2E9C-101B-9397-08002B2CF9AE}" pid="3" name="ContentTypeId">
    <vt:lpwstr>0x0101005B283664082BE4459853A9D0984A7F1B0101010200F93C9AFB9D973B41A4852B8CC53277B9</vt:lpwstr>
  </property>
  <property fmtid="{D5CDD505-2E9C-101B-9397-08002B2CF9AE}" pid="4" name="TaxKeyword">
    <vt:lpwstr>6015;#three|fa40e376-c9ad-4c10-be18-ae796ee984eb;#3766;#pit licence|7015d6c9-f2ba-4074-9907-5a62ea680b09;#1147;#Pit Permit|a79217e8-bb8d-4fe6-88e7-13b8b51e5607;#636;#Light Vehicle|2b2953dd-ce2b-4703-9ec7-09ced697ad61;#393;#Form|b7715099-e1a5-4664-8971-1374d3d20d71;#2262;#Module 3|8f765f8f-4f40-4410-98fd-28ce1077d749;#2397;#Drive|8022bc89-50eb-4453-95c1-c2e410286508</vt:lpwstr>
  </property>
  <property fmtid="{D5CDD505-2E9C-101B-9397-08002B2CF9AE}" pid="5" name="a13b9aaba3714fba80df3e2700e6c880">
    <vt:lpwstr/>
  </property>
  <property fmtid="{D5CDD505-2E9C-101B-9397-08002B2CF9AE}" pid="6" name="IntranetStandards">
    <vt:lpwstr/>
  </property>
  <property fmtid="{D5CDD505-2E9C-101B-9397-08002B2CF9AE}" pid="7" name="e073f7d3e00148c59593b60c512f9710">
    <vt:lpwstr/>
  </property>
  <property fmtid="{D5CDD505-2E9C-101B-9397-08002B2CF9AE}" pid="8" name="_dlc_policyId">
    <vt:lpwstr/>
  </property>
  <property fmtid="{D5CDD505-2E9C-101B-9397-08002B2CF9AE}" pid="9" name="a17fc51ce2d843a59e6e489184f0b452">
    <vt:lpwstr/>
  </property>
  <property fmtid="{D5CDD505-2E9C-101B-9397-08002B2CF9AE}" pid="10" name="IntranetEquipment">
    <vt:lpwstr/>
  </property>
  <property fmtid="{D5CDD505-2E9C-101B-9397-08002B2CF9AE}" pid="11" name="ecm_ItemDeleteBlockHolders">
    <vt:lpwstr>ecm_InPlaceRecordLock</vt:lpwstr>
  </property>
  <property fmtid="{D5CDD505-2E9C-101B-9397-08002B2CF9AE}" pid="12" name="n40ba271813f4cfbb50b176e215d13c7">
    <vt:lpwstr/>
  </property>
  <property fmtid="{D5CDD505-2E9C-101B-9397-08002B2CF9AE}" pid="13" name="l9fe39f6388f413498e7f620389521e2">
    <vt:lpwstr/>
  </property>
  <property fmtid="{D5CDD505-2E9C-101B-9397-08002B2CF9AE}" pid="14" name="pad2307164f54b29809e3aa6cb3bbe7d">
    <vt:lpwstr/>
  </property>
  <property fmtid="{D5CDD505-2E9C-101B-9397-08002B2CF9AE}" pid="15" name="IntranetRelatedTrainingItem">
    <vt:lpwstr>1068;#GENERIC - LIGHT VEH|4d8878a3-9860-4618-8a77-086bd0dd1733</vt:lpwstr>
  </property>
  <property fmtid="{D5CDD505-2E9C-101B-9397-08002B2CF9AE}" pid="16" name="ef969fabf8a84b3d85d62147391696a7">
    <vt:lpwstr/>
  </property>
  <property fmtid="{D5CDD505-2E9C-101B-9397-08002B2CF9AE}" pid="17" name="IntranetAccountabilities">
    <vt:lpwstr/>
  </property>
  <property fmtid="{D5CDD505-2E9C-101B-9397-08002B2CF9AE}" pid="18" name="IntranetDiscipline">
    <vt:lpwstr/>
  </property>
  <property fmtid="{D5CDD505-2E9C-101B-9397-08002B2CF9AE}" pid="19" name="ecm_RecordRestrictions">
    <vt:lpwstr>BlockDelete</vt:lpwstr>
  </property>
  <property fmtid="{D5CDD505-2E9C-101B-9397-08002B2CF9AE}" pid="20" name="e55a979cfb9f47c08cbafea55dbfe996">
    <vt:lpwstr/>
  </property>
  <property fmtid="{D5CDD505-2E9C-101B-9397-08002B2CF9AE}" pid="21" name="IntranetRole">
    <vt:lpwstr/>
  </property>
  <property fmtid="{D5CDD505-2E9C-101B-9397-08002B2CF9AE}" pid="22" name="h6734f1b20824734b80cda0edb1ae2b1">
    <vt:lpwstr/>
  </property>
  <property fmtid="{D5CDD505-2E9C-101B-9397-08002B2CF9AE}" pid="23" name="gcLegacyLocationId">
    <vt:lpwstr>2835156e-93b3-4fa0-8e7e-8745630a3846</vt:lpwstr>
  </property>
  <property fmtid="{D5CDD505-2E9C-101B-9397-08002B2CF9AE}" pid="24" name="kd518aacf5be425eaf60175d0c48c74d">
    <vt:lpwstr/>
  </property>
  <property fmtid="{D5CDD505-2E9C-101B-9397-08002B2CF9AE}" pid="25" name="IntranetLocationTypes">
    <vt:lpwstr>12;#CHP|526be418-0454-480b-b396-9cb10dbf230e;#13;#Surface|52b2841c-156b-41ab-9184-c05acc494cd6</vt:lpwstr>
  </property>
  <property fmtid="{D5CDD505-2E9C-101B-9397-08002B2CF9AE}" pid="26" name="nf1f020514cc4eada96249b6600f8cc0">
    <vt:lpwstr/>
  </property>
  <property fmtid="{D5CDD505-2E9C-101B-9397-08002B2CF9AE}" pid="27" name="i3ec6da0dc3449229640e772f8cb380e">
    <vt:lpwstr/>
  </property>
  <property fmtid="{D5CDD505-2E9C-101B-9397-08002B2CF9AE}" pid="28" name="IntranetPublishedLocations">
    <vt:lpwstr>2;#Hunter Valley Operations|2835156e-93b3-4fa0-8e7e-8745630a3846</vt:lpwstr>
  </property>
  <property fmtid="{D5CDD505-2E9C-101B-9397-08002B2CF9AE}" pid="29" name="pd3fb1f43b304e4b99a708a66b71ae32">
    <vt:lpwstr/>
  </property>
  <property fmtid="{D5CDD505-2E9C-101B-9397-08002B2CF9AE}" pid="30" name="fac2d2ab599b404bb90011303e7fd2cb">
    <vt:lpwstr/>
  </property>
  <property fmtid="{D5CDD505-2E9C-101B-9397-08002B2CF9AE}" pid="31" name="lf23bfed664b49cab0628167873320ce">
    <vt:lpwstr/>
  </property>
  <property fmtid="{D5CDD505-2E9C-101B-9397-08002B2CF9AE}" pid="32" name="IntranetDocTypeTraining">
    <vt:lpwstr>864</vt:lpwstr>
  </property>
  <property fmtid="{D5CDD505-2E9C-101B-9397-08002B2CF9AE}" pid="33" name="IntranetFLOC">
    <vt:lpwstr/>
  </property>
  <property fmtid="{D5CDD505-2E9C-101B-9397-08002B2CF9AE}" pid="34" name="lf99e41c973148daa24c8d4821d7ec6e">
    <vt:lpwstr/>
  </property>
  <property fmtid="{D5CDD505-2E9C-101B-9397-08002B2CF9AE}" pid="35" name="IntranetFromRole">
    <vt:lpwstr/>
  </property>
  <property fmtid="{D5CDD505-2E9C-101B-9397-08002B2CF9AE}" pid="36" name="j3f1ca86b17a4741a93235983703a418">
    <vt:lpwstr/>
  </property>
  <property fmtid="{D5CDD505-2E9C-101B-9397-08002B2CF9AE}" pid="37" name="IntranetDocumentType">
    <vt:lpwstr>864</vt:lpwstr>
  </property>
  <property fmtid="{D5CDD505-2E9C-101B-9397-08002B2CF9AE}" pid="38" name="l11c6c7d2d11457890d7be1c8b11659e">
    <vt:lpwstr/>
  </property>
  <property fmtid="{D5CDD505-2E9C-101B-9397-08002B2CF9AE}" pid="39" name="IntranetMineRecord">
    <vt:lpwstr/>
  </property>
  <property fmtid="{D5CDD505-2E9C-101B-9397-08002B2CF9AE}" pid="40" name="IntranetSourceLocation">
    <vt:lpwstr>1</vt:lpwstr>
  </property>
  <property fmtid="{D5CDD505-2E9C-101B-9397-08002B2CF9AE}" pid="41" name="c1226936d6ef4a809b4b3067d2f064f9">
    <vt:lpwstr/>
  </property>
  <property fmtid="{D5CDD505-2E9C-101B-9397-08002B2CF9AE}" pid="42" name="nb19034ed13e44569e9818792f16d9c5">
    <vt:lpwstr/>
  </property>
  <property fmtid="{D5CDD505-2E9C-101B-9397-08002B2CF9AE}" pid="43" name="bdf8f9524c9e4c3dbbe1f21e78950781">
    <vt:lpwstr/>
  </property>
  <property fmtid="{D5CDD505-2E9C-101B-9397-08002B2CF9AE}" pid="44" name="IntranetDepartments">
    <vt:lpwstr>863;#Learning Centre|0d511e4e-1144-4a9c-ac01-a31947cf6a05</vt:lpwstr>
  </property>
  <property fmtid="{D5CDD505-2E9C-101B-9397-08002B2CF9AE}" pid="45" name="IntranetTags">
    <vt:lpwstr/>
  </property>
  <property fmtid="{D5CDD505-2E9C-101B-9397-08002B2CF9AE}" pid="46" name="IntranetOwner">
    <vt:lpwstr>28</vt:lpwstr>
  </property>
  <property fmtid="{D5CDD505-2E9C-101B-9397-08002B2CF9AE}" pid="47" name="IntranetToRole">
    <vt:lpwstr/>
  </property>
  <property fmtid="{D5CDD505-2E9C-101B-9397-08002B2CF9AE}" pid="48" name="IntranetToCompany">
    <vt:lpwstr/>
  </property>
  <property fmtid="{D5CDD505-2E9C-101B-9397-08002B2CF9AE}" pid="49" name="p12986ec3e3c4f6ba2544e95a3363102">
    <vt:lpwstr/>
  </property>
  <property fmtid="{D5CDD505-2E9C-101B-9397-08002B2CF9AE}" pid="50" name="IntranetFromCompany">
    <vt:lpwstr/>
  </property>
  <property fmtid="{D5CDD505-2E9C-101B-9397-08002B2CF9AE}" pid="51" name="c8bcc9437d95403ca90f027a2f811e0e">
    <vt:lpwstr/>
  </property>
  <property fmtid="{D5CDD505-2E9C-101B-9397-08002B2CF9AE}" pid="52" name="IntranetDocTypeApproval">
    <vt:lpwstr/>
  </property>
  <property fmtid="{D5CDD505-2E9C-101B-9397-08002B2CF9AE}" pid="53" name="IntranetDocTypeDocument">
    <vt:lpwstr/>
  </property>
  <property fmtid="{D5CDD505-2E9C-101B-9397-08002B2CF9AE}" pid="54" name="IntranetDocTypeRecord">
    <vt:lpwstr/>
  </property>
  <property fmtid="{D5CDD505-2E9C-101B-9397-08002B2CF9AE}" pid="55" name="IntranetDocTypeMineRecord">
    <vt:lpwstr/>
  </property>
  <property fmtid="{D5CDD505-2E9C-101B-9397-08002B2CF9AE}" pid="56" name="IntranetDocTypeAppointment">
    <vt:lpwstr/>
  </property>
  <property fmtid="{D5CDD505-2E9C-101B-9397-08002B2CF9AE}" pid="57" name="IntranetDocTypeAlert">
    <vt:lpwstr/>
  </property>
  <property fmtid="{D5CDD505-2E9C-101B-9397-08002B2CF9AE}" pid="58" name="IntranetDocTypeCorrespondence">
    <vt:lpwstr/>
  </property>
  <property fmtid="{D5CDD505-2E9C-101B-9397-08002B2CF9AE}" pid="59" name="IntranetOrganisation">
    <vt:lpwstr/>
  </property>
  <property fmtid="{D5CDD505-2E9C-101B-9397-08002B2CF9AE}" pid="60" name="IntranetDocTypeAny">
    <vt:lpwstr/>
  </property>
  <property fmtid="{D5CDD505-2E9C-101B-9397-08002B2CF9AE}" pid="61" name="IntranetApplicableLocation">
    <vt:lpwstr/>
  </property>
  <property fmtid="{D5CDD505-2E9C-101B-9397-08002B2CF9AE}" pid="62" name="IntranetDocTypeContract">
    <vt:lpwstr/>
  </property>
  <property fmtid="{D5CDD505-2E9C-101B-9397-08002B2CF9AE}" pid="63" name="IntranetDocTypeDrawing">
    <vt:lpwstr/>
  </property>
  <property fmtid="{D5CDD505-2E9C-101B-9397-08002B2CF9AE}" pid="64" name="IntranetHolder">
    <vt:lpwstr/>
  </property>
  <property fmtid="{D5CDD505-2E9C-101B-9397-08002B2CF9AE}" pid="65" name="IntranetDocTypeWorkOrder">
    <vt:lpwstr/>
  </property>
</Properties>
</file>